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3B2" w:rsidRDefault="006E63B2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764FCC" w:rsidRPr="00742A92" w:rsidRDefault="00764FCC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A3234C" w:rsidRPr="00742A92" w:rsidRDefault="00A3234C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9A5B20" w:rsidRPr="00742A92" w:rsidRDefault="00F844F4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C9B413E" wp14:editId="4B22CE2D">
                <wp:simplePos x="0" y="0"/>
                <wp:positionH relativeFrom="page">
                  <wp:posOffset>5071745</wp:posOffset>
                </wp:positionH>
                <wp:positionV relativeFrom="page">
                  <wp:posOffset>364490</wp:posOffset>
                </wp:positionV>
                <wp:extent cx="2124075" cy="1403985"/>
                <wp:effectExtent l="0" t="0" r="9525" b="571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1A6B" w:rsidRPr="00742A92" w:rsidRDefault="004B1A6B" w:rsidP="00E36D69">
                            <w:pPr>
                              <w:pStyle w:val="Universittseinheit"/>
                              <w:spacing w:line="240" w:lineRule="auto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bookmarkStart w:id="0" w:name="DepartementP1"/>
                            <w:r w:rsidRPr="00742A92">
                              <w:rPr>
                                <w:rFonts w:asciiTheme="minorHAnsi" w:hAnsiTheme="minorHAnsi"/>
                                <w:szCs w:val="22"/>
                              </w:rPr>
                              <w:t>Institut für Parasitologie</w:t>
                            </w:r>
                            <w:bookmarkEnd w:id="0"/>
                          </w:p>
                          <w:p w:rsidR="004B1A6B" w:rsidRPr="00742A92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sz w:val="14"/>
                                <w:szCs w:val="20"/>
                              </w:rPr>
                            </w:pPr>
                          </w:p>
                          <w:p w:rsidR="004B1A6B" w:rsidRPr="006E11E0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</w:pPr>
                            <w:bookmarkStart w:id="1" w:name="DepartementKopf"/>
                            <w:r w:rsidRPr="006E11E0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>Diagnostikzentrum Parasitologie</w:t>
                            </w:r>
                            <w:bookmarkEnd w:id="1"/>
                            <w:r w:rsidRPr="006E11E0">
                              <w:rPr>
                                <w:rFonts w:asciiTheme="minorHAnsi" w:hAnsiTheme="minorHAnsi"/>
                                <w:b/>
                                <w:sz w:val="18"/>
                                <w:szCs w:val="20"/>
                              </w:rPr>
                              <w:t xml:space="preserve"> - DZP</w:t>
                            </w:r>
                          </w:p>
                          <w:p w:rsidR="004B1A6B" w:rsidRPr="00E36D69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</w:pPr>
                            <w:bookmarkStart w:id="2" w:name="Strasse"/>
                            <w:proofErr w:type="spellStart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>Winterthurerstrasse</w:t>
                            </w:r>
                            <w:proofErr w:type="spellEnd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 xml:space="preserve"> 266a</w:t>
                            </w:r>
                            <w:bookmarkEnd w:id="2"/>
                            <w:r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 xml:space="preserve">, </w:t>
                            </w:r>
                            <w:bookmarkStart w:id="3" w:name="Ort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>CH-8057 Zürich</w:t>
                            </w:r>
                            <w:bookmarkEnd w:id="3"/>
                          </w:p>
                          <w:p w:rsidR="004B1A6B" w:rsidRPr="00E36D69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</w:pPr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 xml:space="preserve">Telefon  </w:t>
                            </w:r>
                            <w:bookmarkStart w:id="4" w:name="Telinst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 xml:space="preserve">+41 44 635 85 </w:t>
                            </w:r>
                            <w:bookmarkEnd w:id="4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t>09 (DZP/Mikroskopie)</w:t>
                            </w:r>
                          </w:p>
                          <w:bookmarkStart w:id="5" w:name="Webadresse"/>
                          <w:p w:rsidR="004B1A6B" w:rsidRPr="00E36D69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</w:pPr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fldChar w:fldCharType="begin"/>
                            </w:r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instrText xml:space="preserve"> HYPERLINK "http://www.paras.uzh.ch" </w:instrText>
                            </w:r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fldChar w:fldCharType="separate"/>
                            </w:r>
                            <w:r w:rsidRPr="00E36D69">
                              <w:rPr>
                                <w:rStyle w:val="Hyperlink"/>
                                <w:rFonts w:asciiTheme="minorHAnsi" w:hAnsiTheme="minorHAnsi"/>
                                <w:sz w:val="16"/>
                                <w:szCs w:val="20"/>
                              </w:rPr>
                              <w:t>www.paras.uzh.ch</w:t>
                            </w:r>
                            <w:bookmarkEnd w:id="5"/>
                            <w:r w:rsidRPr="00E36D69">
                              <w:rPr>
                                <w:rFonts w:asciiTheme="minorHAnsi" w:hAnsiTheme="minorHAnsi"/>
                                <w:sz w:val="16"/>
                                <w:szCs w:val="20"/>
                              </w:rPr>
                              <w:fldChar w:fldCharType="end"/>
                            </w:r>
                          </w:p>
                          <w:p w:rsidR="004B1A6B" w:rsidRPr="00F844F4" w:rsidRDefault="004B1A6B" w:rsidP="00E36D69">
                            <w:pPr>
                              <w:pStyle w:val="Absender"/>
                              <w:spacing w:line="24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E36D69">
                              <w:rPr>
                                <w:rFonts w:asciiTheme="minorHAnsi" w:hAnsiTheme="minorHAnsi"/>
                                <w:bCs/>
                                <w:color w:val="4D4D4D"/>
                                <w:sz w:val="16"/>
                                <w:szCs w:val="20"/>
                              </w:rPr>
                              <w:t xml:space="preserve">Akkreditiert nach ISO/IEC 17025/STS </w:t>
                            </w:r>
                            <w:r w:rsidRPr="00F844F4">
                              <w:rPr>
                                <w:rFonts w:asciiTheme="minorHAnsi" w:hAnsiTheme="minorHAnsi"/>
                                <w:bCs/>
                                <w:color w:val="4D4D4D"/>
                                <w:sz w:val="20"/>
                                <w:szCs w:val="20"/>
                              </w:rPr>
                              <w:t>0346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99.35pt;margin-top:28.7pt;width:167.2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92rA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" filled="f" stroked="f">
                <v:textbox inset="0,0,0,0">
                  <w:txbxContent>
                    <w:p w:rsidR="004B1A6B" w:rsidRPr="00742A92" w:rsidRDefault="004B1A6B" w:rsidP="00E36D69">
                      <w:pPr>
                        <w:pStyle w:val="Universittseinheit"/>
                        <w:spacing w:line="240" w:lineRule="auto"/>
                        <w:rPr>
                          <w:rFonts w:asciiTheme="minorHAnsi" w:hAnsiTheme="minorHAnsi"/>
                          <w:szCs w:val="22"/>
                        </w:rPr>
                      </w:pPr>
                      <w:bookmarkStart w:id="6" w:name="DepartementP1"/>
                      <w:r w:rsidRPr="00742A92">
                        <w:rPr>
                          <w:rFonts w:asciiTheme="minorHAnsi" w:hAnsiTheme="minorHAnsi"/>
                          <w:szCs w:val="22"/>
                        </w:rPr>
                        <w:t>Institut für Parasitologie</w:t>
                      </w:r>
                      <w:bookmarkEnd w:id="6"/>
                    </w:p>
                    <w:p w:rsidR="004B1A6B" w:rsidRPr="00742A92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sz w:val="14"/>
                          <w:szCs w:val="20"/>
                        </w:rPr>
                      </w:pPr>
                    </w:p>
                    <w:p w:rsidR="004B1A6B" w:rsidRPr="006E11E0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b/>
                          <w:sz w:val="18"/>
                          <w:szCs w:val="20"/>
                        </w:rPr>
                      </w:pPr>
                      <w:bookmarkStart w:id="7" w:name="DepartementKopf"/>
                      <w:r w:rsidRPr="006E11E0">
                        <w:rPr>
                          <w:rFonts w:asciiTheme="minorHAnsi" w:hAnsiTheme="minorHAnsi"/>
                          <w:b/>
                          <w:sz w:val="18"/>
                          <w:szCs w:val="20"/>
                        </w:rPr>
                        <w:t>Diagnostikzentrum Parasitologie</w:t>
                      </w:r>
                      <w:bookmarkEnd w:id="7"/>
                      <w:r w:rsidRPr="006E11E0">
                        <w:rPr>
                          <w:rFonts w:asciiTheme="minorHAnsi" w:hAnsiTheme="minorHAnsi"/>
                          <w:b/>
                          <w:sz w:val="18"/>
                          <w:szCs w:val="20"/>
                        </w:rPr>
                        <w:t xml:space="preserve"> - DZP</w:t>
                      </w:r>
                    </w:p>
                    <w:p w:rsidR="004B1A6B" w:rsidRPr="00E36D69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sz w:val="16"/>
                          <w:szCs w:val="20"/>
                        </w:rPr>
                      </w:pPr>
                      <w:bookmarkStart w:id="8" w:name="Strasse"/>
                      <w:proofErr w:type="spellStart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>Winterthurerstrasse</w:t>
                      </w:r>
                      <w:proofErr w:type="spellEnd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 xml:space="preserve"> 266a</w:t>
                      </w:r>
                      <w:bookmarkEnd w:id="8"/>
                      <w:r>
                        <w:rPr>
                          <w:rFonts w:asciiTheme="minorHAnsi" w:hAnsiTheme="minorHAnsi"/>
                          <w:sz w:val="16"/>
                          <w:szCs w:val="20"/>
                        </w:rPr>
                        <w:t xml:space="preserve">, </w:t>
                      </w:r>
                      <w:bookmarkStart w:id="9" w:name="Ort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>CH-8057 Zürich</w:t>
                      </w:r>
                      <w:bookmarkEnd w:id="9"/>
                    </w:p>
                    <w:p w:rsidR="004B1A6B" w:rsidRPr="00E36D69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sz w:val="16"/>
                          <w:szCs w:val="20"/>
                        </w:rPr>
                      </w:pPr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 xml:space="preserve">Telefon  </w:t>
                      </w:r>
                      <w:bookmarkStart w:id="10" w:name="Telinst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 xml:space="preserve">+41 44 635 85 </w:t>
                      </w:r>
                      <w:bookmarkEnd w:id="10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t>09 (DZP/Mikroskopie)</w:t>
                      </w:r>
                    </w:p>
                    <w:bookmarkStart w:id="11" w:name="Webadresse"/>
                    <w:p w:rsidR="004B1A6B" w:rsidRPr="00E36D69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sz w:val="16"/>
                          <w:szCs w:val="20"/>
                        </w:rPr>
                      </w:pPr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fldChar w:fldCharType="begin"/>
                      </w:r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instrText xml:space="preserve"> HYPERLINK "http://www.paras.uzh.ch" </w:instrText>
                      </w:r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fldChar w:fldCharType="separate"/>
                      </w:r>
                      <w:r w:rsidRPr="00E36D69">
                        <w:rPr>
                          <w:rStyle w:val="Hyperlink"/>
                          <w:rFonts w:asciiTheme="minorHAnsi" w:hAnsiTheme="minorHAnsi"/>
                          <w:sz w:val="16"/>
                          <w:szCs w:val="20"/>
                        </w:rPr>
                        <w:t>www.paras.uzh.ch</w:t>
                      </w:r>
                      <w:bookmarkEnd w:id="11"/>
                      <w:r w:rsidRPr="00E36D69">
                        <w:rPr>
                          <w:rFonts w:asciiTheme="minorHAnsi" w:hAnsiTheme="minorHAnsi"/>
                          <w:sz w:val="16"/>
                          <w:szCs w:val="20"/>
                        </w:rPr>
                        <w:fldChar w:fldCharType="end"/>
                      </w:r>
                    </w:p>
                    <w:p w:rsidR="004B1A6B" w:rsidRPr="00F844F4" w:rsidRDefault="004B1A6B" w:rsidP="00E36D69">
                      <w:pPr>
                        <w:pStyle w:val="Absender"/>
                        <w:spacing w:line="24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E36D69">
                        <w:rPr>
                          <w:rFonts w:asciiTheme="minorHAnsi" w:hAnsiTheme="minorHAnsi"/>
                          <w:bCs/>
                          <w:color w:val="4D4D4D"/>
                          <w:sz w:val="16"/>
                          <w:szCs w:val="20"/>
                        </w:rPr>
                        <w:t xml:space="preserve">Akkreditiert nach ISO/IEC 17025/STS </w:t>
                      </w:r>
                      <w:r w:rsidRPr="00F844F4">
                        <w:rPr>
                          <w:rFonts w:asciiTheme="minorHAnsi" w:hAnsiTheme="minorHAnsi"/>
                          <w:bCs/>
                          <w:color w:val="4D4D4D"/>
                          <w:sz w:val="20"/>
                          <w:szCs w:val="20"/>
                        </w:rPr>
                        <w:t>0346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9A5B20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/>
          <w:noProof/>
        </w:rPr>
        <w:drawing>
          <wp:anchor distT="0" distB="0" distL="114300" distR="114300" simplePos="0" relativeHeight="251663360" behindDoc="0" locked="1" layoutInCell="1" allowOverlap="1" wp14:anchorId="114C6858" wp14:editId="3B4BC333">
            <wp:simplePos x="0" y="0"/>
            <wp:positionH relativeFrom="page">
              <wp:posOffset>518795</wp:posOffset>
            </wp:positionH>
            <wp:positionV relativeFrom="page">
              <wp:posOffset>364490</wp:posOffset>
            </wp:positionV>
            <wp:extent cx="1359535" cy="497840"/>
            <wp:effectExtent l="0" t="0" r="0" b="0"/>
            <wp:wrapNone/>
            <wp:docPr id="13" name="Bild 13" descr="uzh_logo_d_pos_grau_1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zh_logo_d_pos_grau_1m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69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E36D69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E36D69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E36D69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FA0573" w:rsidRPr="00742A92" w:rsidRDefault="00640BB5" w:rsidP="00BF6A7D">
      <w:pPr>
        <w:pBdr>
          <w:bottom w:val="single" w:sz="4" w:space="1" w:color="auto"/>
        </w:pBd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22"/>
          <w:szCs w:val="16"/>
        </w:rPr>
      </w:pPr>
      <w:r>
        <w:rPr>
          <w:rFonts w:asciiTheme="minorHAnsi" w:hAnsiTheme="minorHAnsi" w:cs="Arial"/>
          <w:b/>
          <w:bCs/>
          <w:sz w:val="22"/>
          <w:szCs w:val="16"/>
        </w:rPr>
        <w:t>T</w:t>
      </w:r>
      <w:r w:rsidR="00643DB9" w:rsidRPr="00742A92">
        <w:rPr>
          <w:rFonts w:asciiTheme="minorHAnsi" w:hAnsiTheme="minorHAnsi" w:cs="Arial"/>
          <w:b/>
          <w:bCs/>
          <w:sz w:val="22"/>
          <w:szCs w:val="16"/>
        </w:rPr>
        <w:t>richinenuntersuchung</w:t>
      </w:r>
      <w:r w:rsidR="005C0521" w:rsidRPr="00742A92">
        <w:rPr>
          <w:rFonts w:asciiTheme="minorHAnsi" w:hAnsiTheme="minorHAnsi" w:cs="Arial"/>
          <w:b/>
          <w:bCs/>
          <w:sz w:val="22"/>
          <w:szCs w:val="16"/>
        </w:rPr>
        <w:t xml:space="preserve"> </w:t>
      </w:r>
      <w:r w:rsidR="008E4896" w:rsidRPr="00742A92">
        <w:rPr>
          <w:rFonts w:asciiTheme="minorHAnsi" w:hAnsiTheme="minorHAnsi" w:cs="Arial"/>
          <w:b/>
          <w:bCs/>
          <w:sz w:val="22"/>
          <w:szCs w:val="16"/>
        </w:rPr>
        <w:t xml:space="preserve"> </w:t>
      </w:r>
      <w:r w:rsidR="005C0521" w:rsidRPr="00742A92">
        <w:rPr>
          <w:rFonts w:asciiTheme="minorHAnsi" w:hAnsiTheme="minorHAnsi" w:cs="Arial"/>
          <w:b/>
          <w:bCs/>
          <w:sz w:val="22"/>
          <w:szCs w:val="16"/>
        </w:rPr>
        <w:t xml:space="preserve">- </w:t>
      </w:r>
      <w:r w:rsidR="008E4896" w:rsidRPr="00742A92">
        <w:rPr>
          <w:rFonts w:asciiTheme="minorHAnsi" w:hAnsiTheme="minorHAnsi" w:cs="Arial"/>
          <w:b/>
          <w:bCs/>
          <w:sz w:val="22"/>
          <w:szCs w:val="16"/>
        </w:rPr>
        <w:t xml:space="preserve"> Kanton </w:t>
      </w:r>
      <w:r>
        <w:rPr>
          <w:rFonts w:asciiTheme="minorHAnsi" w:hAnsiTheme="minorHAnsi" w:cs="Arial"/>
          <w:b/>
          <w:bCs/>
          <w:sz w:val="22"/>
          <w:szCs w:val="16"/>
        </w:rPr>
        <w:t>Aargau</w:t>
      </w:r>
    </w:p>
    <w:p w:rsidR="00FA0573" w:rsidRPr="00742A92" w:rsidRDefault="00FA0573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A1693" w:rsidRPr="00742A92" w:rsidRDefault="00EA1693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0"/>
        <w:gridCol w:w="4930"/>
      </w:tblGrid>
      <w:tr w:rsidR="007605AB" w:rsidRPr="00742A92" w:rsidTr="00B14E41">
        <w:tc>
          <w:tcPr>
            <w:tcW w:w="5495" w:type="dxa"/>
          </w:tcPr>
          <w:p w:rsidR="00EA1693" w:rsidRPr="005D0DD5" w:rsidRDefault="00EA1693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/>
                <w:bCs/>
                <w:sz w:val="20"/>
                <w:szCs w:val="16"/>
              </w:rPr>
            </w:pPr>
            <w:r w:rsidRPr="005D0DD5">
              <w:rPr>
                <w:rFonts w:asciiTheme="minorHAnsi" w:hAnsiTheme="minorHAnsi" w:cs="Arial"/>
                <w:b/>
                <w:bCs/>
                <w:sz w:val="20"/>
                <w:szCs w:val="16"/>
              </w:rPr>
              <w:t>Antragstelle</w:t>
            </w:r>
          </w:p>
          <w:p w:rsidR="00EA1693" w:rsidRPr="00742A92" w:rsidRDefault="00EA1693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7605AB" w:rsidRPr="00742A92" w:rsidRDefault="007C5DA0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Jagdgesellschaft</w:t>
            </w:r>
          </w:p>
          <w:p w:rsidR="007605AB" w:rsidRPr="00742A92" w:rsidRDefault="00F71815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pict>
                <v:rect id="_x0000_i1025" style="width:263.4pt;height:1pt" o:hralign="center" o:hrstd="t" o:hrnoshade="t" o:hr="t" fillcolor="#a0a0a0" stroked="f"/>
              </w:pict>
            </w:r>
          </w:p>
          <w:p w:rsidR="00EA1693" w:rsidRPr="00742A92" w:rsidRDefault="00EA1693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7605AB" w:rsidRPr="00742A92" w:rsidRDefault="00640DDF" w:rsidP="008125AF">
            <w:pPr>
              <w:tabs>
                <w:tab w:val="left" w:pos="1701"/>
                <w:tab w:val="left" w:pos="51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t>Einsender</w:t>
            </w:r>
            <w:r w:rsidR="00FF1D75">
              <w:rPr>
                <w:rFonts w:asciiTheme="minorHAnsi" w:hAnsiTheme="minorHAnsi" w:cs="Arial"/>
                <w:bCs/>
                <w:sz w:val="18"/>
                <w:szCs w:val="16"/>
              </w:rPr>
              <w:t xml:space="preserve"> (</w:t>
            </w:r>
            <w:r w:rsidR="007605AB" w:rsidRPr="00742A92">
              <w:rPr>
                <w:rFonts w:asciiTheme="minorHAnsi" w:hAnsiTheme="minorHAnsi" w:cs="Arial"/>
                <w:bCs/>
                <w:sz w:val="18"/>
                <w:szCs w:val="16"/>
              </w:rPr>
              <w:t>Name</w:t>
            </w:r>
            <w:r w:rsidR="00FF1D75">
              <w:rPr>
                <w:rFonts w:asciiTheme="minorHAnsi" w:hAnsiTheme="minorHAnsi" w:cs="Arial"/>
                <w:bCs/>
                <w:sz w:val="18"/>
                <w:szCs w:val="16"/>
              </w:rPr>
              <w:t>)</w:t>
            </w:r>
          </w:p>
          <w:p w:rsidR="008125AF" w:rsidRPr="00742A92" w:rsidRDefault="00F71815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pict>
                <v:rect id="_x0000_i1026" style="width:263.4pt;height:1pt" o:hralign="center" o:hrstd="t" o:hrnoshade="t" o:hr="t" fillcolor="#a0a0a0" stroked="f"/>
              </w:pict>
            </w:r>
          </w:p>
          <w:p w:rsidR="00B14E41" w:rsidRPr="00742A92" w:rsidRDefault="00B14E41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7605AB" w:rsidRPr="00742A92" w:rsidRDefault="007605AB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Adresse</w:t>
            </w:r>
          </w:p>
          <w:p w:rsidR="009A5B20" w:rsidRPr="00742A92" w:rsidRDefault="00F71815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pict>
                <v:rect id="_x0000_i1027" style="width:263.4pt;height:1pt" o:hralign="center" o:hrstd="t" o:hrnoshade="t" o:hr="t" fillcolor="#a0a0a0" stroked="f"/>
              </w:pict>
            </w:r>
          </w:p>
          <w:p w:rsidR="007605AB" w:rsidRPr="00742A92" w:rsidRDefault="007605AB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7605AB" w:rsidRPr="00742A92" w:rsidRDefault="007605AB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PLZ/Ort</w:t>
            </w:r>
          </w:p>
          <w:p w:rsidR="00EA1693" w:rsidRPr="00742A92" w:rsidRDefault="00F71815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pict>
                <v:rect id="_x0000_i1028" style="width:263.4pt;height:1pt" o:hralign="center" o:hrstd="t" o:hrnoshade="t" o:hr="t" fillcolor="#a0a0a0" stroked="f"/>
              </w:pict>
            </w:r>
          </w:p>
          <w:p w:rsidR="00B14E41" w:rsidRPr="00742A92" w:rsidRDefault="00B14E41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EA1693" w:rsidRPr="00742A92" w:rsidRDefault="00EA1693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Tel</w:t>
            </w:r>
          </w:p>
          <w:p w:rsidR="00B14E41" w:rsidRPr="00742A92" w:rsidRDefault="00B14E41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8125AF" w:rsidRPr="00742A92" w:rsidRDefault="00EA1693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Fa</w:t>
            </w:r>
            <w:r w:rsidR="008125AF" w:rsidRPr="00742A92">
              <w:rPr>
                <w:rFonts w:asciiTheme="minorHAnsi" w:hAnsiTheme="minorHAnsi" w:cs="Arial"/>
                <w:bCs/>
                <w:sz w:val="18"/>
                <w:szCs w:val="16"/>
              </w:rPr>
              <w:t>x</w:t>
            </w:r>
          </w:p>
          <w:p w:rsidR="00BF6A7D" w:rsidRPr="00742A92" w:rsidRDefault="00BF6A7D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  <w:p w:rsidR="00BF6A7D" w:rsidRPr="00742A92" w:rsidRDefault="00BF6A7D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642B50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Email</w:t>
            </w:r>
          </w:p>
          <w:p w:rsidR="00EA1693" w:rsidRPr="00742A92" w:rsidRDefault="00F71815" w:rsidP="008125AF">
            <w:pPr>
              <w:tabs>
                <w:tab w:val="left" w:pos="1701"/>
                <w:tab w:val="left" w:pos="5103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>
              <w:rPr>
                <w:rFonts w:asciiTheme="minorHAnsi" w:hAnsiTheme="minorHAnsi" w:cs="Arial"/>
                <w:bCs/>
                <w:sz w:val="18"/>
                <w:szCs w:val="16"/>
              </w:rPr>
              <w:pict>
                <v:rect id="_x0000_i1029" style="width:263.4pt;height:1pt" o:hralign="center" o:hrstd="t" o:hrnoshade="t" o:hr="t" fillcolor="#a0a0a0" stroked="f"/>
              </w:pict>
            </w:r>
          </w:p>
        </w:tc>
        <w:tc>
          <w:tcPr>
            <w:tcW w:w="5103" w:type="dxa"/>
          </w:tcPr>
          <w:p w:rsidR="008125AF" w:rsidRPr="00742A92" w:rsidRDefault="008125AF" w:rsidP="00EA1693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</w:tr>
    </w:tbl>
    <w:p w:rsidR="00A3234C" w:rsidRPr="00742A92" w:rsidRDefault="00A3234C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795189" w:rsidRPr="00F71815" w:rsidRDefault="0079518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F71815">
        <w:rPr>
          <w:rFonts w:asciiTheme="minorHAnsi" w:hAnsiTheme="minorHAnsi" w:cs="Arial"/>
          <w:bCs/>
          <w:sz w:val="16"/>
          <w:szCs w:val="16"/>
        </w:rPr>
        <w:t xml:space="preserve">Resultatzustellung per A-Post </w:t>
      </w:r>
      <w:r w:rsidRPr="00742A92">
        <w:rPr>
          <w:rFonts w:asciiTheme="minorHAnsi" w:hAnsiTheme="minorHAnsi" w:cs="Arial"/>
          <w:bCs/>
          <w:sz w:val="16"/>
          <w:szCs w:val="16"/>
          <w:lang w:val="en-US"/>
        </w:rPr>
        <w:sym w:font="Wingdings" w:char="F0A8"/>
      </w:r>
      <w:r w:rsidRPr="00F71815">
        <w:rPr>
          <w:rFonts w:asciiTheme="minorHAnsi" w:hAnsiTheme="minorHAnsi" w:cs="Arial"/>
          <w:bCs/>
          <w:sz w:val="16"/>
          <w:szCs w:val="16"/>
        </w:rPr>
        <w:t xml:space="preserve">               Fax </w:t>
      </w:r>
      <w:r w:rsidRPr="00742A92">
        <w:rPr>
          <w:rFonts w:asciiTheme="minorHAnsi" w:hAnsiTheme="minorHAnsi" w:cs="Arial"/>
          <w:bCs/>
          <w:sz w:val="16"/>
          <w:szCs w:val="16"/>
          <w:lang w:val="en-US"/>
        </w:rPr>
        <w:sym w:font="Wingdings" w:char="F0A8"/>
      </w:r>
      <w:r w:rsidRPr="00F71815">
        <w:rPr>
          <w:rFonts w:asciiTheme="minorHAnsi" w:hAnsiTheme="minorHAnsi" w:cs="Arial"/>
          <w:bCs/>
          <w:sz w:val="16"/>
          <w:szCs w:val="16"/>
        </w:rPr>
        <w:t xml:space="preserve">               </w:t>
      </w:r>
      <w:r w:rsidRPr="00F71815">
        <w:rPr>
          <w:rFonts w:asciiTheme="minorHAnsi" w:hAnsiTheme="minorHAnsi" w:cs="Arial"/>
          <w:b/>
          <w:bCs/>
          <w:sz w:val="16"/>
          <w:szCs w:val="16"/>
        </w:rPr>
        <w:t xml:space="preserve">Email </w:t>
      </w:r>
      <w:r w:rsidRPr="00FF1D75">
        <w:rPr>
          <w:rFonts w:asciiTheme="minorHAnsi" w:hAnsiTheme="minorHAnsi" w:cs="Arial"/>
          <w:b/>
          <w:bCs/>
          <w:sz w:val="16"/>
          <w:szCs w:val="16"/>
          <w:lang w:val="en-US"/>
        </w:rPr>
        <w:sym w:font="Wingdings" w:char="F0A8"/>
      </w:r>
      <w:r w:rsidR="00FF1D75" w:rsidRPr="00F71815">
        <w:rPr>
          <w:rFonts w:asciiTheme="minorHAnsi" w:hAnsiTheme="minorHAnsi" w:cs="Arial"/>
          <w:b/>
          <w:bCs/>
          <w:sz w:val="16"/>
          <w:szCs w:val="16"/>
        </w:rPr>
        <w:t xml:space="preserve"> (bevorzugt)</w:t>
      </w:r>
    </w:p>
    <w:p w:rsidR="00795189" w:rsidRPr="00F71815" w:rsidRDefault="0079518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7C5DA0" w:rsidRPr="00742A92" w:rsidRDefault="00B14E41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 xml:space="preserve">Mit der Bekanntgabe </w:t>
      </w:r>
      <w:r w:rsidR="0046759A" w:rsidRPr="00742A92">
        <w:rPr>
          <w:rFonts w:asciiTheme="minorHAnsi" w:hAnsiTheme="minorHAnsi" w:cs="Arial"/>
          <w:bCs/>
          <w:sz w:val="16"/>
          <w:szCs w:val="16"/>
        </w:rPr>
        <w:t xml:space="preserve">von </w:t>
      </w:r>
      <w:r w:rsidRPr="00742A92">
        <w:rPr>
          <w:rFonts w:asciiTheme="minorHAnsi" w:hAnsiTheme="minorHAnsi" w:cs="Arial"/>
          <w:bCs/>
          <w:sz w:val="16"/>
          <w:szCs w:val="16"/>
        </w:rPr>
        <w:t>Faxnummer</w:t>
      </w:r>
      <w:r w:rsidR="0046759A" w:rsidRPr="00742A92">
        <w:rPr>
          <w:rFonts w:asciiTheme="minorHAnsi" w:hAnsiTheme="minorHAnsi" w:cs="Arial"/>
          <w:bCs/>
          <w:sz w:val="16"/>
          <w:szCs w:val="16"/>
        </w:rPr>
        <w:t>/Emailadresse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 garantiert d</w:t>
      </w:r>
      <w:r w:rsidR="00795189" w:rsidRPr="00742A92">
        <w:rPr>
          <w:rFonts w:asciiTheme="minorHAnsi" w:hAnsiTheme="minorHAnsi" w:cs="Arial"/>
          <w:bCs/>
          <w:sz w:val="16"/>
          <w:szCs w:val="16"/>
        </w:rPr>
        <w:t>i</w:t>
      </w:r>
      <w:r w:rsidRPr="00742A92">
        <w:rPr>
          <w:rFonts w:asciiTheme="minorHAnsi" w:hAnsiTheme="minorHAnsi" w:cs="Arial"/>
          <w:bCs/>
          <w:sz w:val="16"/>
          <w:szCs w:val="16"/>
        </w:rPr>
        <w:t>e</w:t>
      </w:r>
      <w:r w:rsidR="00795189" w:rsidRPr="00742A92">
        <w:rPr>
          <w:rFonts w:asciiTheme="minorHAnsi" w:hAnsiTheme="minorHAnsi" w:cs="Arial"/>
          <w:bCs/>
          <w:sz w:val="16"/>
          <w:szCs w:val="16"/>
        </w:rPr>
        <w:t xml:space="preserve"> Antragstelle </w:t>
      </w:r>
      <w:r w:rsidRPr="00742A92">
        <w:rPr>
          <w:rFonts w:asciiTheme="minorHAnsi" w:hAnsiTheme="minorHAnsi" w:cs="Arial"/>
          <w:bCs/>
          <w:sz w:val="16"/>
          <w:szCs w:val="16"/>
        </w:rPr>
        <w:t>die Vertraulichkeit der Daten bei Fax</w:t>
      </w:r>
      <w:r w:rsidR="00BF6A7D" w:rsidRPr="00742A92">
        <w:rPr>
          <w:rFonts w:asciiTheme="minorHAnsi" w:hAnsiTheme="minorHAnsi" w:cs="Arial"/>
          <w:bCs/>
          <w:sz w:val="16"/>
          <w:szCs w:val="16"/>
        </w:rPr>
        <w:t>- oder Email</w:t>
      </w:r>
      <w:r w:rsidRPr="00742A92">
        <w:rPr>
          <w:rFonts w:asciiTheme="minorHAnsi" w:hAnsiTheme="minorHAnsi" w:cs="Arial"/>
          <w:bCs/>
          <w:sz w:val="16"/>
          <w:szCs w:val="16"/>
        </w:rPr>
        <w:t>übermittlung</w:t>
      </w:r>
      <w:r w:rsidR="00751B3F" w:rsidRPr="00742A92">
        <w:rPr>
          <w:rFonts w:asciiTheme="minorHAnsi" w:hAnsiTheme="minorHAnsi" w:cs="Arial"/>
          <w:bCs/>
          <w:sz w:val="16"/>
          <w:szCs w:val="16"/>
        </w:rPr>
        <w:t>.</w:t>
      </w:r>
    </w:p>
    <w:p w:rsidR="007C5DA0" w:rsidRPr="00742A92" w:rsidRDefault="00CB4FA2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>
        <w:rPr>
          <w:rFonts w:asciiTheme="minorHAnsi" w:hAnsiTheme="minorHAnsi" w:cs="Arial"/>
          <w:bCs/>
          <w:sz w:val="16"/>
          <w:szCs w:val="16"/>
        </w:rPr>
        <w:t>E</w:t>
      </w:r>
      <w:r w:rsidR="008E4896" w:rsidRPr="00742A92">
        <w:rPr>
          <w:rFonts w:asciiTheme="minorHAnsi" w:hAnsiTheme="minorHAnsi" w:cs="Arial"/>
          <w:bCs/>
          <w:sz w:val="16"/>
          <w:szCs w:val="16"/>
        </w:rPr>
        <w:t>ine Kopie der Resultate und die Rechnung gehen an d</w:t>
      </w:r>
      <w:r w:rsidR="0013402D">
        <w:rPr>
          <w:rFonts w:asciiTheme="minorHAnsi" w:hAnsiTheme="minorHAnsi" w:cs="Arial"/>
          <w:bCs/>
          <w:sz w:val="16"/>
          <w:szCs w:val="16"/>
        </w:rPr>
        <w:t>en</w:t>
      </w:r>
      <w:r w:rsidR="008E4896" w:rsidRPr="00742A92">
        <w:rPr>
          <w:rFonts w:asciiTheme="minorHAnsi" w:hAnsiTheme="minorHAnsi" w:cs="Arial"/>
          <w:bCs/>
          <w:sz w:val="16"/>
          <w:szCs w:val="16"/>
        </w:rPr>
        <w:t xml:space="preserve"> Veterinär</w:t>
      </w:r>
      <w:r w:rsidR="0013402D">
        <w:rPr>
          <w:rFonts w:asciiTheme="minorHAnsi" w:hAnsiTheme="minorHAnsi" w:cs="Arial"/>
          <w:bCs/>
          <w:sz w:val="16"/>
          <w:szCs w:val="16"/>
        </w:rPr>
        <w:t xml:space="preserve">dienst </w:t>
      </w:r>
      <w:r w:rsidR="008E4896" w:rsidRPr="00742A92">
        <w:rPr>
          <w:rFonts w:asciiTheme="minorHAnsi" w:hAnsiTheme="minorHAnsi" w:cs="Arial"/>
          <w:bCs/>
          <w:sz w:val="16"/>
          <w:szCs w:val="16"/>
        </w:rPr>
        <w:t xml:space="preserve">des Kantons </w:t>
      </w:r>
      <w:r w:rsidR="00640BB5">
        <w:rPr>
          <w:rFonts w:asciiTheme="minorHAnsi" w:hAnsiTheme="minorHAnsi" w:cs="Arial"/>
          <w:bCs/>
          <w:sz w:val="16"/>
          <w:szCs w:val="16"/>
        </w:rPr>
        <w:t>A</w:t>
      </w:r>
      <w:r>
        <w:rPr>
          <w:rFonts w:asciiTheme="minorHAnsi" w:hAnsiTheme="minorHAnsi" w:cs="Arial"/>
          <w:bCs/>
          <w:sz w:val="16"/>
          <w:szCs w:val="16"/>
        </w:rPr>
        <w:t>argau</w:t>
      </w:r>
      <w:r w:rsidR="008E4896" w:rsidRPr="00742A92">
        <w:rPr>
          <w:rFonts w:asciiTheme="minorHAnsi" w:hAnsiTheme="minorHAnsi" w:cs="Arial"/>
          <w:bCs/>
          <w:sz w:val="16"/>
          <w:szCs w:val="16"/>
        </w:rPr>
        <w:t>.</w:t>
      </w:r>
    </w:p>
    <w:p w:rsidR="008125AF" w:rsidRPr="00742A92" w:rsidRDefault="008125AF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7C5DA0" w:rsidRPr="00742A92" w:rsidRDefault="007C5DA0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4951"/>
      </w:tblGrid>
      <w:tr w:rsidR="007C5DA0" w:rsidRPr="00742A92" w:rsidTr="00093C70">
        <w:tc>
          <w:tcPr>
            <w:tcW w:w="5495" w:type="dxa"/>
          </w:tcPr>
          <w:p w:rsidR="007C5DA0" w:rsidRPr="00742A92" w:rsidRDefault="007C5DA0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Tierart</w:t>
            </w:r>
          </w:p>
        </w:tc>
        <w:tc>
          <w:tcPr>
            <w:tcW w:w="5103" w:type="dxa"/>
          </w:tcPr>
          <w:p w:rsidR="007C5DA0" w:rsidRPr="00742A92" w:rsidRDefault="007C5DA0" w:rsidP="00C4529A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Material</w:t>
            </w:r>
            <w:r w:rsidR="00EA1693"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 xml:space="preserve"> (mi</w:t>
            </w:r>
            <w:r w:rsidR="00B14E41"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n</w:t>
            </w:r>
            <w:r w:rsidR="00EA1693"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destens 10g</w:t>
            </w:r>
            <w:r w:rsidR="00E45B88"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 xml:space="preserve"> pro Probe</w:t>
            </w:r>
            <w:r w:rsidR="00C4529A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)</w:t>
            </w:r>
          </w:p>
        </w:tc>
      </w:tr>
      <w:tr w:rsidR="007C5DA0" w:rsidRPr="00742A92" w:rsidTr="00093C70">
        <w:tc>
          <w:tcPr>
            <w:tcW w:w="5495" w:type="dxa"/>
          </w:tcPr>
          <w:p w:rsidR="007C5DA0" w:rsidRPr="00742A92" w:rsidRDefault="007C5DA0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  <w:tc>
          <w:tcPr>
            <w:tcW w:w="5103" w:type="dxa"/>
          </w:tcPr>
          <w:p w:rsidR="007C5DA0" w:rsidRPr="00742A92" w:rsidRDefault="007C5DA0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</w:tr>
      <w:tr w:rsidR="007C5DA0" w:rsidRPr="00742A92" w:rsidTr="00093C70">
        <w:tc>
          <w:tcPr>
            <w:tcW w:w="5495" w:type="dxa"/>
          </w:tcPr>
          <w:p w:rsidR="007C5DA0" w:rsidRPr="00742A92" w:rsidRDefault="00093C70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Wildschwein</w:t>
            </w: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ab/>
            </w:r>
            <w:r w:rsidR="005C0521" w:rsidRPr="00742A92">
              <w:rPr>
                <w:rFonts w:asciiTheme="minorHAnsi" w:hAnsiTheme="minorHAnsi" w:cs="Arial"/>
                <w:bCs/>
                <w:sz w:val="16"/>
                <w:szCs w:val="16"/>
                <w:lang w:val="en-US"/>
              </w:rPr>
              <w:sym w:font="Wingdings" w:char="F0A8"/>
            </w:r>
          </w:p>
        </w:tc>
        <w:tc>
          <w:tcPr>
            <w:tcW w:w="5103" w:type="dxa"/>
          </w:tcPr>
          <w:p w:rsidR="007C5DA0" w:rsidRPr="00742A92" w:rsidRDefault="00751B3F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Anzahl Proben:</w:t>
            </w:r>
            <w:r w:rsidR="0085733B">
              <w:rPr>
                <w:rFonts w:asciiTheme="minorHAnsi" w:hAnsiTheme="minorHAnsi" w:cs="Arial"/>
                <w:bCs/>
                <w:sz w:val="18"/>
                <w:szCs w:val="16"/>
              </w:rPr>
              <w:t xml:space="preserve"> </w:t>
            </w:r>
          </w:p>
        </w:tc>
      </w:tr>
      <w:tr w:rsidR="00093C70" w:rsidRPr="00742A92" w:rsidTr="00093C70">
        <w:tc>
          <w:tcPr>
            <w:tcW w:w="5495" w:type="dxa"/>
          </w:tcPr>
          <w:p w:rsidR="00093C70" w:rsidRPr="00742A92" w:rsidRDefault="00093C70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  <w:tc>
          <w:tcPr>
            <w:tcW w:w="5103" w:type="dxa"/>
          </w:tcPr>
          <w:p w:rsidR="00093C70" w:rsidRPr="00742A92" w:rsidRDefault="00093C70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</w:tr>
      <w:tr w:rsidR="00C1401C" w:rsidRPr="00742A92" w:rsidTr="00093C70">
        <w:tc>
          <w:tcPr>
            <w:tcW w:w="5495" w:type="dxa"/>
          </w:tcPr>
          <w:p w:rsidR="00C1401C" w:rsidRPr="00742A92" w:rsidRDefault="00C1401C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Andere:</w:t>
            </w:r>
          </w:p>
        </w:tc>
        <w:tc>
          <w:tcPr>
            <w:tcW w:w="5103" w:type="dxa"/>
          </w:tcPr>
          <w:p w:rsidR="00C1401C" w:rsidRPr="00742A92" w:rsidRDefault="00C1401C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>Zwerchfell</w:t>
            </w:r>
            <w:r w:rsidRPr="00742A92">
              <w:rPr>
                <w:rFonts w:asciiTheme="minorHAnsi" w:hAnsiTheme="minorHAnsi" w:cs="Arial"/>
                <w:b/>
                <w:bCs/>
                <w:sz w:val="18"/>
                <w:szCs w:val="16"/>
              </w:rPr>
              <w:tab/>
            </w: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□</w:t>
            </w:r>
          </w:p>
        </w:tc>
      </w:tr>
      <w:tr w:rsidR="00C1401C" w:rsidRPr="00742A92" w:rsidTr="00093C70">
        <w:tc>
          <w:tcPr>
            <w:tcW w:w="5495" w:type="dxa"/>
          </w:tcPr>
          <w:p w:rsidR="00C1401C" w:rsidRPr="00742A92" w:rsidRDefault="00C1401C" w:rsidP="00B14E41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  <w:tc>
          <w:tcPr>
            <w:tcW w:w="5103" w:type="dxa"/>
          </w:tcPr>
          <w:p w:rsidR="00C1401C" w:rsidRPr="00742A92" w:rsidRDefault="00C1401C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(Vorderarm</w:t>
            </w: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ab/>
              <w:t>□)</w:t>
            </w:r>
          </w:p>
        </w:tc>
      </w:tr>
      <w:tr w:rsidR="00C1401C" w:rsidRPr="00742A92" w:rsidTr="00093C70">
        <w:tc>
          <w:tcPr>
            <w:tcW w:w="5495" w:type="dxa"/>
          </w:tcPr>
          <w:p w:rsidR="00C1401C" w:rsidRPr="00742A92" w:rsidRDefault="00C1401C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</w:p>
        </w:tc>
        <w:tc>
          <w:tcPr>
            <w:tcW w:w="5103" w:type="dxa"/>
          </w:tcPr>
          <w:p w:rsidR="00C1401C" w:rsidRPr="00742A92" w:rsidRDefault="00C1401C" w:rsidP="00260184">
            <w:pPr>
              <w:autoSpaceDE w:val="0"/>
              <w:autoSpaceDN w:val="0"/>
              <w:adjustRightInd w:val="0"/>
              <w:spacing w:before="20" w:after="20"/>
              <w:ind w:right="11"/>
              <w:rPr>
                <w:rFonts w:asciiTheme="minorHAnsi" w:hAnsiTheme="minorHAnsi" w:cs="Arial"/>
                <w:bCs/>
                <w:sz w:val="18"/>
                <w:szCs w:val="16"/>
              </w:rPr>
            </w:pP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>(Zunge</w:t>
            </w: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ab/>
            </w:r>
            <w:r w:rsidRPr="00742A92">
              <w:rPr>
                <w:rFonts w:asciiTheme="minorHAnsi" w:hAnsiTheme="minorHAnsi" w:cs="Arial"/>
                <w:bCs/>
                <w:sz w:val="18"/>
                <w:szCs w:val="16"/>
              </w:rPr>
              <w:tab/>
              <w:t>□)</w:t>
            </w:r>
          </w:p>
        </w:tc>
      </w:tr>
    </w:tbl>
    <w:p w:rsidR="007C5DA0" w:rsidRPr="00742A92" w:rsidRDefault="007C5DA0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tbl>
      <w:tblPr>
        <w:tblStyle w:val="HelleSchattierung-Akzent1"/>
        <w:tblW w:w="0" w:type="auto"/>
        <w:tblLook w:val="0620" w:firstRow="1" w:lastRow="0" w:firstColumn="0" w:lastColumn="0" w:noHBand="1" w:noVBand="1"/>
      </w:tblPr>
      <w:tblGrid>
        <w:gridCol w:w="2459"/>
        <w:gridCol w:w="2219"/>
        <w:gridCol w:w="5602"/>
      </w:tblGrid>
      <w:tr w:rsidR="00C66B9B" w:rsidRPr="00C66B9B" w:rsidTr="00C66B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</w:pPr>
            <w:r w:rsidRPr="00C66B9B"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  <w:t>Tier ID*</w:t>
            </w:r>
            <w:r w:rsidR="00640DDF"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  <w:t xml:space="preserve"> (Kennzeichnung)</w:t>
            </w:r>
          </w:p>
        </w:tc>
        <w:tc>
          <w:tcPr>
            <w:tcW w:w="2268" w:type="dxa"/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</w:pPr>
            <w:r w:rsidRPr="00C66B9B"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  <w:t>Abschussdatum</w:t>
            </w:r>
          </w:p>
        </w:tc>
        <w:tc>
          <w:tcPr>
            <w:tcW w:w="5842" w:type="dxa"/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</w:pPr>
            <w:r w:rsidRPr="00C66B9B">
              <w:rPr>
                <w:rFonts w:asciiTheme="minorHAnsi" w:hAnsiTheme="minorHAnsi" w:cs="Arial"/>
                <w:bCs w:val="0"/>
                <w:color w:val="auto"/>
                <w:sz w:val="16"/>
                <w:szCs w:val="16"/>
              </w:rPr>
              <w:t>Abschussort</w:t>
            </w:r>
          </w:p>
        </w:tc>
      </w:tr>
      <w:tr w:rsidR="00C66B9B" w:rsidRPr="00C66B9B" w:rsidTr="00C66B9B">
        <w:tc>
          <w:tcPr>
            <w:tcW w:w="2518" w:type="dxa"/>
            <w:tcBorders>
              <w:top w:val="single" w:sz="8" w:space="0" w:color="4F81BD" w:themeColor="accent1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4F81BD" w:themeColor="accent1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5842" w:type="dxa"/>
            <w:tcBorders>
              <w:top w:val="single" w:sz="8" w:space="0" w:color="4F81BD" w:themeColor="accent1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</w:tr>
      <w:tr w:rsidR="00C66B9B" w:rsidRPr="00C66B9B" w:rsidTr="00C66B9B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5842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</w:tr>
      <w:tr w:rsidR="00C66B9B" w:rsidRPr="00C66B9B" w:rsidTr="00C66B9B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5842" w:type="dxa"/>
            <w:tcBorders>
              <w:top w:val="dotted" w:sz="4" w:space="0" w:color="auto"/>
              <w:bottom w:val="dotted" w:sz="4" w:space="0" w:color="auto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</w:tr>
      <w:tr w:rsidR="00C66B9B" w:rsidRPr="00C66B9B" w:rsidTr="00C66B9B">
        <w:tc>
          <w:tcPr>
            <w:tcW w:w="2518" w:type="dxa"/>
            <w:tcBorders>
              <w:top w:val="dotted" w:sz="4" w:space="0" w:color="auto"/>
              <w:bottom w:val="single" w:sz="8" w:space="0" w:color="4F81BD" w:themeColor="accent1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8" w:space="0" w:color="4F81BD" w:themeColor="accent1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  <w:tc>
          <w:tcPr>
            <w:tcW w:w="5842" w:type="dxa"/>
            <w:tcBorders>
              <w:top w:val="dotted" w:sz="4" w:space="0" w:color="auto"/>
              <w:bottom w:val="single" w:sz="8" w:space="0" w:color="4F81BD" w:themeColor="accent1"/>
            </w:tcBorders>
          </w:tcPr>
          <w:p w:rsidR="00C66B9B" w:rsidRPr="00C66B9B" w:rsidRDefault="00C66B9B" w:rsidP="0021182A">
            <w:pPr>
              <w:tabs>
                <w:tab w:val="left" w:pos="3969"/>
                <w:tab w:val="left" w:pos="5953"/>
                <w:tab w:val="left" w:pos="8844"/>
                <w:tab w:val="left" w:pos="9354"/>
                <w:tab w:val="left" w:pos="10403"/>
              </w:tabs>
              <w:autoSpaceDE w:val="0"/>
              <w:autoSpaceDN w:val="0"/>
              <w:adjustRightInd w:val="0"/>
              <w:ind w:right="11"/>
              <w:rPr>
                <w:rFonts w:asciiTheme="minorHAnsi" w:hAnsiTheme="minorHAnsi" w:cs="Arial"/>
                <w:bCs/>
                <w:color w:val="auto"/>
                <w:sz w:val="16"/>
                <w:szCs w:val="16"/>
              </w:rPr>
            </w:pPr>
          </w:p>
        </w:tc>
      </w:tr>
    </w:tbl>
    <w:p w:rsidR="007C5DA0" w:rsidRPr="00742A92" w:rsidRDefault="00C66B9B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>
        <w:rPr>
          <w:rFonts w:asciiTheme="minorHAnsi" w:hAnsiTheme="minorHAnsi" w:cs="Arial"/>
          <w:bCs/>
          <w:sz w:val="16"/>
          <w:szCs w:val="16"/>
        </w:rPr>
        <w:t>*</w:t>
      </w:r>
      <w:r w:rsidR="00640DDF">
        <w:rPr>
          <w:rFonts w:asciiTheme="minorHAnsi" w:hAnsiTheme="minorHAnsi" w:cs="Arial"/>
          <w:bCs/>
          <w:sz w:val="16"/>
          <w:szCs w:val="16"/>
        </w:rPr>
        <w:t>Kennzeichnung (AG und 6-stellige Markennummer)</w:t>
      </w:r>
    </w:p>
    <w:p w:rsidR="007C5DA0" w:rsidRPr="00742A92" w:rsidRDefault="007C5DA0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8125AF" w:rsidRPr="00742A92" w:rsidRDefault="008125AF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8125AF" w:rsidRPr="00742A92" w:rsidRDefault="008125AF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8125AF" w:rsidRPr="00742A92" w:rsidRDefault="008125AF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E36D69" w:rsidRPr="00742A92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E36D69" w:rsidRDefault="00E36D69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14359E" w:rsidRPr="00742A92" w:rsidRDefault="0014359E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B14E41" w:rsidRPr="00742A92" w:rsidRDefault="00B14E41" w:rsidP="0021182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</w:p>
    <w:p w:rsidR="004E1A91" w:rsidRPr="00742A92" w:rsidRDefault="00073207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16"/>
          <w:szCs w:val="16"/>
        </w:rPr>
      </w:pPr>
      <w:r>
        <w:rPr>
          <w:rFonts w:asciiTheme="minorHAnsi" w:hAnsiTheme="minorHAnsi" w:cs="Arial"/>
          <w:b/>
          <w:bCs/>
          <w:sz w:val="16"/>
          <w:szCs w:val="16"/>
        </w:rPr>
        <w:t>H</w:t>
      </w:r>
      <w:r w:rsidR="007C5DA0" w:rsidRPr="00742A92">
        <w:rPr>
          <w:rFonts w:asciiTheme="minorHAnsi" w:hAnsiTheme="minorHAnsi" w:cs="Arial"/>
          <w:b/>
          <w:bCs/>
          <w:sz w:val="16"/>
          <w:szCs w:val="16"/>
        </w:rPr>
        <w:t>inweise zur Untersuchung</w:t>
      </w:r>
      <w:r w:rsidR="004E1A91" w:rsidRPr="00742A92">
        <w:rPr>
          <w:rFonts w:asciiTheme="minorHAnsi" w:hAnsiTheme="minorHAnsi" w:cs="Arial"/>
          <w:b/>
          <w:bCs/>
          <w:sz w:val="16"/>
          <w:szCs w:val="16"/>
        </w:rPr>
        <w:t xml:space="preserve"> von Wildschweinen auf Trichinen</w:t>
      </w:r>
    </w:p>
    <w:p w:rsidR="004E1A91" w:rsidRPr="00742A92" w:rsidRDefault="004E1A91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 xml:space="preserve">Material: </w:t>
      </w:r>
      <w:r w:rsidRPr="00742A92">
        <w:rPr>
          <w:rFonts w:asciiTheme="minorHAnsi" w:hAnsiTheme="minorHAnsi" w:cs="Arial"/>
          <w:b/>
          <w:bCs/>
          <w:sz w:val="16"/>
          <w:szCs w:val="16"/>
        </w:rPr>
        <w:t>10 g: Zwerchfell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 (</w:t>
      </w:r>
      <w:r w:rsidR="009A5B20" w:rsidRPr="00742A92">
        <w:rPr>
          <w:rFonts w:asciiTheme="minorHAnsi" w:hAnsiTheme="minorHAnsi" w:cs="Arial"/>
          <w:bCs/>
          <w:sz w:val="16"/>
          <w:szCs w:val="16"/>
        </w:rPr>
        <w:t xml:space="preserve">ev. </w:t>
      </w:r>
      <w:r w:rsidRPr="00742A92">
        <w:rPr>
          <w:rFonts w:asciiTheme="minorHAnsi" w:hAnsiTheme="minorHAnsi" w:cs="Arial"/>
          <w:bCs/>
          <w:sz w:val="16"/>
          <w:szCs w:val="16"/>
        </w:rPr>
        <w:t>Vorderarm oder Zunge)</w:t>
      </w:r>
    </w:p>
    <w:p w:rsidR="004E1A91" w:rsidRPr="00742A92" w:rsidRDefault="004E1A91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>Verpackung: Plastikbeutel</w:t>
      </w:r>
      <w:r w:rsidR="00B14E41" w:rsidRPr="00742A92">
        <w:rPr>
          <w:rFonts w:asciiTheme="minorHAnsi" w:hAnsiTheme="minorHAnsi" w:cs="Arial"/>
          <w:bCs/>
          <w:sz w:val="16"/>
          <w:szCs w:val="16"/>
        </w:rPr>
        <w:t>/</w:t>
      </w:r>
      <w:r w:rsidRPr="00742A92">
        <w:rPr>
          <w:rFonts w:asciiTheme="minorHAnsi" w:hAnsiTheme="minorHAnsi" w:cs="Arial"/>
          <w:bCs/>
          <w:sz w:val="16"/>
          <w:szCs w:val="16"/>
        </w:rPr>
        <w:t>Plastikdose (</w:t>
      </w:r>
      <w:r w:rsidRPr="00742A92">
        <w:rPr>
          <w:rFonts w:asciiTheme="minorHAnsi" w:hAnsiTheme="minorHAnsi" w:cs="Arial"/>
          <w:b/>
          <w:bCs/>
          <w:sz w:val="16"/>
          <w:szCs w:val="16"/>
        </w:rPr>
        <w:t>auslauf</w:t>
      </w:r>
      <w:r w:rsidR="00093C70" w:rsidRPr="00742A92">
        <w:rPr>
          <w:rFonts w:asciiTheme="minorHAnsi" w:hAnsiTheme="minorHAnsi" w:cs="Arial"/>
          <w:b/>
          <w:bCs/>
          <w:sz w:val="16"/>
          <w:szCs w:val="16"/>
        </w:rPr>
        <w:t>- und bruch</w:t>
      </w:r>
      <w:r w:rsidRPr="00742A92">
        <w:rPr>
          <w:rFonts w:asciiTheme="minorHAnsi" w:hAnsiTheme="minorHAnsi" w:cs="Arial"/>
          <w:b/>
          <w:bCs/>
          <w:sz w:val="16"/>
          <w:szCs w:val="16"/>
        </w:rPr>
        <w:t>sicher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), mit </w:t>
      </w:r>
      <w:r w:rsidR="003E1DCD" w:rsidRPr="00742A92">
        <w:rPr>
          <w:rFonts w:asciiTheme="minorHAnsi" w:hAnsiTheme="minorHAnsi" w:cs="Arial"/>
          <w:bCs/>
          <w:sz w:val="16"/>
          <w:szCs w:val="16"/>
        </w:rPr>
        <w:t>Proben/</w:t>
      </w:r>
      <w:r w:rsidR="005E7F9B" w:rsidRPr="00742A92">
        <w:rPr>
          <w:rFonts w:asciiTheme="minorHAnsi" w:hAnsiTheme="minorHAnsi" w:cs="Arial"/>
          <w:bCs/>
          <w:sz w:val="16"/>
          <w:szCs w:val="16"/>
        </w:rPr>
        <w:t>Tier-ID (Kennzeichnung)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, die eine Zuordnung </w:t>
      </w:r>
      <w:r w:rsidR="0046759A" w:rsidRPr="00742A92">
        <w:rPr>
          <w:rFonts w:asciiTheme="minorHAnsi" w:hAnsiTheme="minorHAnsi" w:cs="Arial"/>
          <w:bCs/>
          <w:sz w:val="16"/>
          <w:szCs w:val="16"/>
        </w:rPr>
        <w:t xml:space="preserve">des Materials </w:t>
      </w:r>
      <w:r w:rsidRPr="00742A92">
        <w:rPr>
          <w:rFonts w:asciiTheme="minorHAnsi" w:hAnsiTheme="minorHAnsi" w:cs="Arial"/>
          <w:bCs/>
          <w:sz w:val="16"/>
          <w:szCs w:val="16"/>
        </w:rPr>
        <w:t>zum erlegten Tier ermöglicht.</w:t>
      </w:r>
    </w:p>
    <w:p w:rsidR="004E1A91" w:rsidRPr="00742A92" w:rsidRDefault="004E1A91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 xml:space="preserve">Einsendung: A-Post oder Abgabe direkt am Institut (Probenkühlschrank beim Eingang </w:t>
      </w:r>
      <w:r w:rsidR="00B14E41" w:rsidRPr="00742A92">
        <w:rPr>
          <w:rFonts w:asciiTheme="minorHAnsi" w:hAnsiTheme="minorHAnsi" w:cs="Arial"/>
          <w:bCs/>
          <w:sz w:val="16"/>
          <w:szCs w:val="16"/>
        </w:rPr>
        <w:t xml:space="preserve">zum 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Sekretariat), </w:t>
      </w:r>
      <w:r w:rsidR="00834C3F" w:rsidRPr="00742A92">
        <w:rPr>
          <w:rFonts w:asciiTheme="minorHAnsi" w:hAnsiTheme="minorHAnsi" w:cs="Arial"/>
          <w:bCs/>
          <w:sz w:val="16"/>
          <w:szCs w:val="16"/>
        </w:rPr>
        <w:t xml:space="preserve">Mo-Fr </w:t>
      </w:r>
      <w:r w:rsidRPr="00742A92">
        <w:rPr>
          <w:rFonts w:asciiTheme="minorHAnsi" w:hAnsiTheme="minorHAnsi" w:cs="Arial"/>
          <w:bCs/>
          <w:sz w:val="16"/>
          <w:szCs w:val="16"/>
        </w:rPr>
        <w:t>8 - 17 Uhr.</w:t>
      </w:r>
    </w:p>
    <w:p w:rsidR="00AA23CA" w:rsidRPr="00742A92" w:rsidRDefault="00AA23CA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>Adresse: Institut für Parasitologie</w:t>
      </w:r>
      <w:r w:rsidR="00CD45A7" w:rsidRPr="00742A92">
        <w:rPr>
          <w:rFonts w:asciiTheme="minorHAnsi" w:hAnsiTheme="minorHAnsi" w:cs="Arial"/>
          <w:bCs/>
          <w:sz w:val="16"/>
          <w:szCs w:val="16"/>
        </w:rPr>
        <w:t xml:space="preserve">/DZP, 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Universität Zürich, </w:t>
      </w:r>
      <w:proofErr w:type="spellStart"/>
      <w:r w:rsidRPr="00742A92">
        <w:rPr>
          <w:rFonts w:asciiTheme="minorHAnsi" w:hAnsiTheme="minorHAnsi" w:cs="Arial"/>
          <w:bCs/>
          <w:sz w:val="16"/>
          <w:szCs w:val="16"/>
        </w:rPr>
        <w:t>Winterthurerstrasse</w:t>
      </w:r>
      <w:proofErr w:type="spellEnd"/>
      <w:r w:rsidRPr="00742A92">
        <w:rPr>
          <w:rFonts w:asciiTheme="minorHAnsi" w:hAnsiTheme="minorHAnsi" w:cs="Arial"/>
          <w:bCs/>
          <w:sz w:val="16"/>
          <w:szCs w:val="16"/>
        </w:rPr>
        <w:t xml:space="preserve"> 266a, 8057 Zürich.</w:t>
      </w:r>
    </w:p>
    <w:p w:rsidR="004E1A91" w:rsidRPr="00742A92" w:rsidRDefault="004E1A91" w:rsidP="004E1A91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>Resultatmitteilung: Schriftlich</w:t>
      </w:r>
      <w:r w:rsidR="00643DB9" w:rsidRPr="00742A92">
        <w:rPr>
          <w:rFonts w:asciiTheme="minorHAnsi" w:hAnsiTheme="minorHAnsi" w:cs="Arial"/>
          <w:bCs/>
          <w:sz w:val="16"/>
          <w:szCs w:val="16"/>
        </w:rPr>
        <w:t xml:space="preserve">, per </w:t>
      </w:r>
      <w:r w:rsidRPr="00742A92">
        <w:rPr>
          <w:rFonts w:asciiTheme="minorHAnsi" w:hAnsiTheme="minorHAnsi" w:cs="Arial"/>
          <w:bCs/>
          <w:sz w:val="16"/>
          <w:szCs w:val="16"/>
        </w:rPr>
        <w:t>A-Post</w:t>
      </w:r>
      <w:r w:rsidR="00643DB9" w:rsidRPr="00742A92">
        <w:rPr>
          <w:rFonts w:asciiTheme="minorHAnsi" w:hAnsiTheme="minorHAnsi" w:cs="Arial"/>
          <w:bCs/>
          <w:sz w:val="16"/>
          <w:szCs w:val="16"/>
        </w:rPr>
        <w:t xml:space="preserve">, </w:t>
      </w:r>
      <w:r w:rsidRPr="00742A92">
        <w:rPr>
          <w:rFonts w:asciiTheme="minorHAnsi" w:hAnsiTheme="minorHAnsi" w:cs="Arial"/>
          <w:bCs/>
          <w:sz w:val="16"/>
          <w:szCs w:val="16"/>
        </w:rPr>
        <w:t>Fax</w:t>
      </w:r>
      <w:r w:rsidR="00643DB9" w:rsidRPr="00742A92">
        <w:rPr>
          <w:rFonts w:asciiTheme="minorHAnsi" w:hAnsiTheme="minorHAnsi" w:cs="Arial"/>
          <w:bCs/>
          <w:sz w:val="16"/>
          <w:szCs w:val="16"/>
        </w:rPr>
        <w:t xml:space="preserve"> oder Email </w:t>
      </w:r>
      <w:r w:rsidRPr="00742A92">
        <w:rPr>
          <w:rFonts w:asciiTheme="minorHAnsi" w:hAnsiTheme="minorHAnsi" w:cs="Arial"/>
          <w:bCs/>
          <w:sz w:val="16"/>
          <w:szCs w:val="16"/>
        </w:rPr>
        <w:t xml:space="preserve">an Antragstelle (positive Ergebnisse </w:t>
      </w:r>
      <w:r w:rsidR="00EA1693" w:rsidRPr="00742A92">
        <w:rPr>
          <w:rFonts w:asciiTheme="minorHAnsi" w:hAnsiTheme="minorHAnsi" w:cs="Arial"/>
          <w:bCs/>
          <w:sz w:val="16"/>
          <w:szCs w:val="16"/>
        </w:rPr>
        <w:t xml:space="preserve">werden zusätzlich </w:t>
      </w:r>
      <w:r w:rsidRPr="00742A92">
        <w:rPr>
          <w:rFonts w:asciiTheme="minorHAnsi" w:hAnsiTheme="minorHAnsi" w:cs="Arial"/>
          <w:bCs/>
          <w:sz w:val="16"/>
          <w:szCs w:val="16"/>
        </w:rPr>
        <w:t>telefonisch</w:t>
      </w:r>
      <w:r w:rsidR="00EA1693" w:rsidRPr="00742A92">
        <w:rPr>
          <w:rFonts w:asciiTheme="minorHAnsi" w:hAnsiTheme="minorHAnsi" w:cs="Arial"/>
          <w:bCs/>
          <w:sz w:val="16"/>
          <w:szCs w:val="16"/>
        </w:rPr>
        <w:t xml:space="preserve"> mitgeteilt</w:t>
      </w:r>
      <w:r w:rsidRPr="00742A92">
        <w:rPr>
          <w:rFonts w:asciiTheme="minorHAnsi" w:hAnsiTheme="minorHAnsi" w:cs="Arial"/>
          <w:bCs/>
          <w:sz w:val="16"/>
          <w:szCs w:val="16"/>
        </w:rPr>
        <w:t>).</w:t>
      </w:r>
    </w:p>
    <w:p w:rsidR="00260184" w:rsidRPr="00B87B1F" w:rsidRDefault="004E1A91" w:rsidP="00764FCC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6"/>
          <w:szCs w:val="16"/>
        </w:rPr>
      </w:pPr>
      <w:r w:rsidRPr="00742A92">
        <w:rPr>
          <w:rFonts w:asciiTheme="minorHAnsi" w:hAnsiTheme="minorHAnsi" w:cs="Arial"/>
          <w:bCs/>
          <w:sz w:val="16"/>
          <w:szCs w:val="16"/>
        </w:rPr>
        <w:t>Kontakttelefon</w:t>
      </w:r>
      <w:r w:rsidR="00B14E41" w:rsidRPr="00742A92">
        <w:rPr>
          <w:rFonts w:asciiTheme="minorHAnsi" w:hAnsiTheme="minorHAnsi" w:cs="Arial"/>
          <w:bCs/>
          <w:sz w:val="16"/>
          <w:szCs w:val="16"/>
        </w:rPr>
        <w:t xml:space="preserve"> bei Fragen</w:t>
      </w:r>
      <w:r w:rsidR="00F37F5B" w:rsidRPr="00742A92">
        <w:rPr>
          <w:rFonts w:asciiTheme="minorHAnsi" w:hAnsiTheme="minorHAnsi" w:cs="Arial"/>
          <w:bCs/>
          <w:sz w:val="16"/>
          <w:szCs w:val="16"/>
        </w:rPr>
        <w:t>: 044 635 8509.</w:t>
      </w:r>
      <w:r w:rsidR="00764FCC">
        <w:rPr>
          <w:rFonts w:asciiTheme="minorHAnsi" w:hAnsiTheme="minorHAnsi" w:cs="Arial"/>
          <w:bCs/>
          <w:sz w:val="16"/>
          <w:szCs w:val="16"/>
        </w:rPr>
        <w:t xml:space="preserve"> </w:t>
      </w:r>
    </w:p>
    <w:p w:rsidR="00C8004A" w:rsidRPr="005D0DD5" w:rsidRDefault="00C8004A" w:rsidP="00764FCC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22"/>
          <w:szCs w:val="16"/>
        </w:rPr>
      </w:pPr>
      <w:r w:rsidRPr="005D0DD5">
        <w:rPr>
          <w:rFonts w:asciiTheme="minorHAnsi" w:hAnsiTheme="minorHAnsi" w:cs="Arial"/>
          <w:b/>
          <w:bCs/>
          <w:sz w:val="22"/>
          <w:szCs w:val="16"/>
        </w:rPr>
        <w:lastRenderedPageBreak/>
        <w:t>Anleitung Probenahme Trichinen beim Wildschwein</w:t>
      </w:r>
    </w:p>
    <w:p w:rsidR="00D251C9" w:rsidRDefault="00D251C9" w:rsidP="00764FCC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9152FA" w:rsidRPr="005D0DD5" w:rsidRDefault="009152FA" w:rsidP="009152FA">
      <w:pPr>
        <w:tabs>
          <w:tab w:val="left" w:pos="1276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b/>
          <w:sz w:val="20"/>
        </w:rPr>
        <w:t>Markierung</w:t>
      </w:r>
      <w:r w:rsidRPr="005D0DD5">
        <w:rPr>
          <w:rFonts w:asciiTheme="minorHAnsi" w:hAnsiTheme="minorHAnsi"/>
          <w:sz w:val="20"/>
        </w:rPr>
        <w:t xml:space="preserve">: Für die Probenidentifikation markieren Sie das erlegte Wildschwein mit </w:t>
      </w:r>
      <w:r w:rsidR="00612F7B">
        <w:rPr>
          <w:rFonts w:asciiTheme="minorHAnsi" w:hAnsiTheme="minorHAnsi"/>
          <w:sz w:val="20"/>
        </w:rPr>
        <w:t>einer gelben Plombe</w:t>
      </w:r>
    </w:p>
    <w:p w:rsidR="009152FA" w:rsidRDefault="009152FA" w:rsidP="00D674BE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20"/>
          <w:szCs w:val="16"/>
        </w:rPr>
      </w:pPr>
    </w:p>
    <w:p w:rsidR="00C8004A" w:rsidRPr="005D0DD5" w:rsidRDefault="009152FA" w:rsidP="00D674BE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 w:rsidRPr="009152FA">
        <w:rPr>
          <w:rFonts w:asciiTheme="minorHAnsi" w:hAnsiTheme="minorHAnsi" w:cs="Arial"/>
          <w:b/>
          <w:bCs/>
          <w:sz w:val="20"/>
          <w:szCs w:val="16"/>
        </w:rPr>
        <w:t>Entnahme</w:t>
      </w:r>
      <w:r w:rsidR="0081625D" w:rsidRPr="005D0DD5">
        <w:rPr>
          <w:rFonts w:asciiTheme="minorHAnsi" w:hAnsiTheme="minorHAnsi" w:cs="Arial"/>
          <w:bCs/>
          <w:sz w:val="20"/>
          <w:szCs w:val="16"/>
        </w:rPr>
        <w:t>:</w:t>
      </w:r>
      <w:r w:rsidR="002851D3" w:rsidRPr="005D0DD5">
        <w:rPr>
          <w:rFonts w:asciiTheme="minorHAnsi" w:hAnsiTheme="minorHAnsi" w:cs="Arial"/>
          <w:bCs/>
          <w:sz w:val="20"/>
          <w:szCs w:val="16"/>
        </w:rPr>
        <w:t xml:space="preserve"> </w:t>
      </w:r>
      <w:r w:rsidR="00C8004A" w:rsidRPr="005D0DD5">
        <w:rPr>
          <w:rFonts w:asciiTheme="minorHAnsi" w:hAnsiTheme="minorHAnsi" w:cs="Arial"/>
          <w:bCs/>
          <w:sz w:val="20"/>
          <w:szCs w:val="16"/>
        </w:rPr>
        <w:t>Für die Untersuchung auf Trichinen entnehmen Sie mind. 10 g Muskelfleisch entweder</w:t>
      </w:r>
    </w:p>
    <w:p w:rsidR="00C8004A" w:rsidRPr="005D0DD5" w:rsidRDefault="00C8004A" w:rsidP="00764FCC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</w:p>
    <w:p w:rsidR="00C8004A" w:rsidRPr="005D0DD5" w:rsidRDefault="00C8004A" w:rsidP="00C8004A">
      <w:pPr>
        <w:pStyle w:val="Listenabsatz"/>
        <w:numPr>
          <w:ilvl w:val="0"/>
          <w:numId w:val="1"/>
        </w:num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 w:rsidRPr="005D0DD5">
        <w:rPr>
          <w:rFonts w:asciiTheme="minorHAnsi" w:hAnsiTheme="minorHAnsi" w:cs="Arial"/>
          <w:bCs/>
          <w:sz w:val="20"/>
          <w:szCs w:val="16"/>
        </w:rPr>
        <w:t xml:space="preserve">aus </w:t>
      </w:r>
      <w:r w:rsidRPr="00B87B1F">
        <w:rPr>
          <w:rFonts w:asciiTheme="minorHAnsi" w:hAnsiTheme="minorHAnsi" w:cs="Arial"/>
          <w:b/>
          <w:bCs/>
          <w:sz w:val="20"/>
          <w:szCs w:val="16"/>
          <w:u w:val="single"/>
        </w:rPr>
        <w:t>Zwerchfellpfeiler</w:t>
      </w: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  <w:r w:rsidRPr="005D0DD5">
        <w:rPr>
          <w:rFonts w:asciiTheme="minorHAnsi" w:hAnsiTheme="minorHAnsi" w:cs="Arial"/>
          <w:bCs/>
          <w:noProof/>
          <w:sz w:val="18"/>
          <w:szCs w:val="16"/>
        </w:rPr>
        <w:drawing>
          <wp:anchor distT="0" distB="0" distL="114300" distR="114300" simplePos="0" relativeHeight="251664384" behindDoc="0" locked="0" layoutInCell="1" allowOverlap="1" wp14:anchorId="2E815A4D" wp14:editId="3371FA2A">
            <wp:simplePos x="0" y="0"/>
            <wp:positionH relativeFrom="column">
              <wp:posOffset>457200</wp:posOffset>
            </wp:positionH>
            <wp:positionV relativeFrom="paragraph">
              <wp:posOffset>79375</wp:posOffset>
            </wp:positionV>
            <wp:extent cx="2720975" cy="1748790"/>
            <wp:effectExtent l="0" t="0" r="3175" b="3810"/>
            <wp:wrapNone/>
            <wp:docPr id="3" name="Grafik 3" descr="\\svwfi007\dgshd$\SMPK\APdata\Client\Desktop\Zwerchfellpfei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vwfi007\dgshd$\SMPK\APdata\Client\Desktop\Zwerchfellpfeil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C8004A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C8004A" w:rsidRPr="005D0DD5" w:rsidRDefault="00517EDA" w:rsidP="00C8004A">
      <w:pPr>
        <w:pStyle w:val="Listenabsatz"/>
        <w:numPr>
          <w:ilvl w:val="0"/>
          <w:numId w:val="1"/>
        </w:num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>
        <w:rPr>
          <w:rFonts w:asciiTheme="minorHAnsi" w:hAnsiTheme="minorHAnsi" w:cs="Arial"/>
          <w:bCs/>
          <w:sz w:val="20"/>
          <w:szCs w:val="16"/>
        </w:rPr>
        <w:t>von der Zunge</w:t>
      </w:r>
      <w:r w:rsidR="00CF5F41">
        <w:rPr>
          <w:rFonts w:asciiTheme="minorHAnsi" w:hAnsiTheme="minorHAnsi" w:cs="Arial"/>
          <w:bCs/>
          <w:sz w:val="20"/>
          <w:szCs w:val="16"/>
        </w:rPr>
        <w:tab/>
        <w:t xml:space="preserve">          </w:t>
      </w:r>
      <w:r>
        <w:rPr>
          <w:rFonts w:asciiTheme="minorHAnsi" w:hAnsiTheme="minorHAnsi" w:cs="Arial"/>
          <w:bCs/>
          <w:sz w:val="20"/>
          <w:szCs w:val="16"/>
        </w:rPr>
        <w:t xml:space="preserve">  </w:t>
      </w:r>
      <w:r w:rsidR="00C8004A" w:rsidRPr="005D0DD5">
        <w:rPr>
          <w:rFonts w:asciiTheme="minorHAnsi" w:hAnsiTheme="minorHAnsi" w:cs="Arial"/>
          <w:bCs/>
          <w:sz w:val="20"/>
          <w:szCs w:val="16"/>
        </w:rPr>
        <w:t>- aus dem Unterarm</w:t>
      </w:r>
    </w:p>
    <w:p w:rsidR="00C8004A" w:rsidRPr="005D0DD5" w:rsidRDefault="00EB6AA4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  <w:r w:rsidRPr="005D0DD5">
        <w:rPr>
          <w:rFonts w:asciiTheme="minorHAnsi" w:hAnsiTheme="minorHAnsi" w:cs="Arial"/>
          <w:bCs/>
          <w:noProof/>
          <w:sz w:val="18"/>
          <w:szCs w:val="16"/>
        </w:rPr>
        <w:drawing>
          <wp:anchor distT="0" distB="0" distL="114300" distR="114300" simplePos="0" relativeHeight="251666432" behindDoc="0" locked="0" layoutInCell="1" allowOverlap="1" wp14:anchorId="66A53A28" wp14:editId="6BB4F575">
            <wp:simplePos x="0" y="0"/>
            <wp:positionH relativeFrom="column">
              <wp:posOffset>2930805</wp:posOffset>
            </wp:positionH>
            <wp:positionV relativeFrom="paragraph">
              <wp:posOffset>60325</wp:posOffset>
            </wp:positionV>
            <wp:extent cx="1109398" cy="1666875"/>
            <wp:effectExtent l="0" t="0" r="0" b="0"/>
            <wp:wrapNone/>
            <wp:docPr id="5" name="Grafik 5" descr="\\svwfi007\dgshd$\SMPK\APdata\Client\Desktop\Unter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vwfi007\dgshd$\SMPK\APdata\Client\Desktop\Unterar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98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DD5">
        <w:rPr>
          <w:rFonts w:asciiTheme="minorHAnsi" w:hAnsiTheme="minorHAnsi" w:cs="Arial"/>
          <w:bCs/>
          <w:noProof/>
          <w:sz w:val="18"/>
          <w:szCs w:val="16"/>
        </w:rPr>
        <w:drawing>
          <wp:anchor distT="0" distB="0" distL="114300" distR="114300" simplePos="0" relativeHeight="251665408" behindDoc="0" locked="0" layoutInCell="1" allowOverlap="1" wp14:anchorId="18397D0C" wp14:editId="707EEC47">
            <wp:simplePos x="0" y="0"/>
            <wp:positionH relativeFrom="column">
              <wp:posOffset>459740</wp:posOffset>
            </wp:positionH>
            <wp:positionV relativeFrom="paragraph">
              <wp:posOffset>58420</wp:posOffset>
            </wp:positionV>
            <wp:extent cx="2228850" cy="1672590"/>
            <wp:effectExtent l="0" t="0" r="0" b="3810"/>
            <wp:wrapNone/>
            <wp:docPr id="4" name="Grafik 4" descr="\\svwfi007\dgshd$\SMPK\APdata\Client\Desktop\Zung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wfi007\dgshd$\SMPK\APdata\Client\Desktop\Zunge.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Pr="005D0DD5" w:rsidRDefault="00EB6AA4" w:rsidP="00EB6AA4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992BC7" w:rsidRPr="005D0DD5" w:rsidRDefault="00992BC7" w:rsidP="00C8004A">
      <w:pPr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EB6AA4" w:rsidRDefault="009152FA" w:rsidP="009152FA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20"/>
          <w:szCs w:val="16"/>
        </w:rPr>
      </w:pPr>
      <w:r w:rsidRPr="009152FA">
        <w:rPr>
          <w:rFonts w:asciiTheme="minorHAnsi" w:hAnsiTheme="minorHAnsi" w:cs="Arial"/>
          <w:b/>
          <w:bCs/>
          <w:sz w:val="20"/>
          <w:szCs w:val="16"/>
        </w:rPr>
        <w:t xml:space="preserve">Verpackung: </w:t>
      </w:r>
      <w:r w:rsidRPr="009152FA">
        <w:rPr>
          <w:rFonts w:asciiTheme="minorHAnsi" w:hAnsiTheme="minorHAnsi" w:cs="Arial"/>
          <w:b/>
          <w:bCs/>
          <w:sz w:val="20"/>
          <w:szCs w:val="16"/>
        </w:rPr>
        <w:tab/>
      </w:r>
    </w:p>
    <w:p w:rsidR="00EB6AA4" w:rsidRDefault="00EB6AA4" w:rsidP="009152FA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/>
          <w:bCs/>
          <w:sz w:val="20"/>
          <w:szCs w:val="16"/>
        </w:rPr>
      </w:pPr>
    </w:p>
    <w:p w:rsidR="00EB6AA4" w:rsidRPr="004B1A6B" w:rsidRDefault="009152FA" w:rsidP="009152FA">
      <w:pPr>
        <w:pStyle w:val="Listenabsatz"/>
        <w:numPr>
          <w:ilvl w:val="0"/>
          <w:numId w:val="4"/>
        </w:num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 w:rsidRPr="00EB6AA4">
        <w:rPr>
          <w:rFonts w:asciiTheme="minorHAnsi" w:hAnsiTheme="minorHAnsi" w:cs="Arial"/>
          <w:bCs/>
          <w:sz w:val="20"/>
          <w:szCs w:val="16"/>
        </w:rPr>
        <w:t>Muskelprobe zusamm</w:t>
      </w:r>
      <w:r w:rsidR="00517EDA">
        <w:rPr>
          <w:rFonts w:asciiTheme="minorHAnsi" w:hAnsiTheme="minorHAnsi" w:cs="Arial"/>
          <w:bCs/>
          <w:sz w:val="20"/>
          <w:szCs w:val="16"/>
        </w:rPr>
        <w:t xml:space="preserve">en mit Abrissmarke der </w:t>
      </w:r>
      <w:r w:rsidR="00B879F3">
        <w:rPr>
          <w:rFonts w:asciiTheme="minorHAnsi" w:hAnsiTheme="minorHAnsi" w:cs="Arial"/>
          <w:bCs/>
          <w:sz w:val="20"/>
          <w:szCs w:val="16"/>
        </w:rPr>
        <w:t>Plombe</w:t>
      </w:r>
      <w:r w:rsidR="00517EDA">
        <w:rPr>
          <w:rFonts w:asciiTheme="minorHAnsi" w:hAnsiTheme="minorHAnsi" w:cs="Arial"/>
          <w:bCs/>
          <w:sz w:val="20"/>
          <w:szCs w:val="16"/>
        </w:rPr>
        <w:t xml:space="preserve"> in kleines Säckchen (150 oder 38</w:t>
      </w:r>
      <w:r w:rsidR="004B1A6B">
        <w:rPr>
          <w:rFonts w:asciiTheme="minorHAnsi" w:hAnsiTheme="minorHAnsi" w:cs="Arial"/>
          <w:bCs/>
          <w:sz w:val="20"/>
          <w:szCs w:val="16"/>
        </w:rPr>
        <w:t>0 ml)</w:t>
      </w:r>
      <w:r w:rsidR="00F71815">
        <w:rPr>
          <w:rFonts w:asciiTheme="minorHAnsi" w:hAnsiTheme="minorHAnsi" w:cs="Arial"/>
          <w:bCs/>
          <w:sz w:val="20"/>
          <w:szCs w:val="16"/>
        </w:rPr>
        <w:t>, gut schliessen</w:t>
      </w:r>
      <w:bookmarkStart w:id="6" w:name="_GoBack"/>
      <w:bookmarkEnd w:id="6"/>
    </w:p>
    <w:p w:rsidR="00EB6AA4" w:rsidRDefault="00EB6AA4" w:rsidP="009152FA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</w:p>
    <w:p w:rsidR="00517EDA" w:rsidRDefault="005A60C1" w:rsidP="00517EDA">
      <w:pPr>
        <w:pStyle w:val="Listenabsatz"/>
        <w:numPr>
          <w:ilvl w:val="0"/>
          <w:numId w:val="4"/>
        </w:num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>
        <w:rPr>
          <w:rFonts w:asciiTheme="minorHAnsi" w:hAnsiTheme="minorHAnsi" w:cs="Arial"/>
          <w:bCs/>
          <w:sz w:val="20"/>
          <w:szCs w:val="16"/>
        </w:rPr>
        <w:t>Kleine</w:t>
      </w:r>
      <w:r w:rsidR="009152FA" w:rsidRPr="00517EDA">
        <w:rPr>
          <w:rFonts w:asciiTheme="minorHAnsi" w:hAnsiTheme="minorHAnsi" w:cs="Arial"/>
          <w:bCs/>
          <w:sz w:val="20"/>
          <w:szCs w:val="16"/>
        </w:rPr>
        <w:t xml:space="preserve"> Säckchen (mit der Muskelprobe und Abrissmarke) in grosses Säckchen (1 L) verpacken</w:t>
      </w:r>
      <w:r w:rsidR="00517EDA">
        <w:rPr>
          <w:rFonts w:asciiTheme="minorHAnsi" w:hAnsiTheme="minorHAnsi" w:cs="Arial"/>
          <w:bCs/>
          <w:sz w:val="20"/>
          <w:szCs w:val="16"/>
        </w:rPr>
        <w:t xml:space="preserve"> </w:t>
      </w:r>
    </w:p>
    <w:p w:rsidR="009152FA" w:rsidRPr="00517EDA" w:rsidRDefault="009152FA" w:rsidP="00517EDA">
      <w:pPr>
        <w:pStyle w:val="Listenabsatz"/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 w:rsidRPr="00517EDA">
        <w:rPr>
          <w:rFonts w:asciiTheme="minorHAnsi" w:hAnsiTheme="minorHAnsi" w:cs="Arial"/>
          <w:bCs/>
          <w:sz w:val="20"/>
          <w:szCs w:val="16"/>
        </w:rPr>
        <w:t>(es können bis zu 3 Säck</w:t>
      </w:r>
      <w:r w:rsidR="00992BC7" w:rsidRPr="00517EDA">
        <w:rPr>
          <w:rFonts w:asciiTheme="minorHAnsi" w:hAnsiTheme="minorHAnsi" w:cs="Arial"/>
          <w:bCs/>
          <w:sz w:val="20"/>
          <w:szCs w:val="16"/>
        </w:rPr>
        <w:t>c</w:t>
      </w:r>
      <w:r w:rsidRPr="00517EDA">
        <w:rPr>
          <w:rFonts w:asciiTheme="minorHAnsi" w:hAnsiTheme="minorHAnsi" w:cs="Arial"/>
          <w:bCs/>
          <w:sz w:val="20"/>
          <w:szCs w:val="16"/>
        </w:rPr>
        <w:t xml:space="preserve">hen </w:t>
      </w:r>
      <w:r w:rsidR="00992BC7" w:rsidRPr="00517EDA">
        <w:rPr>
          <w:rFonts w:asciiTheme="minorHAnsi" w:hAnsiTheme="minorHAnsi" w:cs="Arial"/>
          <w:bCs/>
          <w:sz w:val="20"/>
          <w:szCs w:val="16"/>
        </w:rPr>
        <w:t xml:space="preserve">in ein grosses Säckchen </w:t>
      </w:r>
      <w:r w:rsidRPr="00517EDA">
        <w:rPr>
          <w:rFonts w:asciiTheme="minorHAnsi" w:hAnsiTheme="minorHAnsi" w:cs="Arial"/>
          <w:bCs/>
          <w:sz w:val="20"/>
          <w:szCs w:val="16"/>
        </w:rPr>
        <w:t>verpackt werden)</w:t>
      </w:r>
    </w:p>
    <w:p w:rsidR="00992BC7" w:rsidRDefault="00992BC7" w:rsidP="009152FA">
      <w:p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</w:p>
    <w:p w:rsidR="00992BC7" w:rsidRPr="00517EDA" w:rsidRDefault="00992BC7" w:rsidP="00517EDA">
      <w:pPr>
        <w:pStyle w:val="Listenabsatz"/>
        <w:numPr>
          <w:ilvl w:val="0"/>
          <w:numId w:val="4"/>
        </w:numPr>
        <w:tabs>
          <w:tab w:val="left" w:pos="1134"/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20"/>
          <w:szCs w:val="16"/>
        </w:rPr>
      </w:pPr>
      <w:r w:rsidRPr="00517EDA">
        <w:rPr>
          <w:rFonts w:asciiTheme="minorHAnsi" w:hAnsiTheme="minorHAnsi" w:cs="Arial"/>
          <w:bCs/>
          <w:sz w:val="20"/>
          <w:szCs w:val="16"/>
        </w:rPr>
        <w:t xml:space="preserve">Das grosse Säckchen zusammen mit dem ausgefüllten Antragsformular in </w:t>
      </w:r>
      <w:r w:rsidR="00052438">
        <w:rPr>
          <w:rFonts w:asciiTheme="minorHAnsi" w:hAnsiTheme="minorHAnsi" w:cs="Arial"/>
          <w:bCs/>
          <w:sz w:val="20"/>
          <w:szCs w:val="16"/>
        </w:rPr>
        <w:t xml:space="preserve">das Couvert und an das Diagnostikzentrum Parasitologie senden </w:t>
      </w:r>
      <w:r w:rsidR="00520B0B" w:rsidRPr="00520B0B">
        <w:rPr>
          <w:rFonts w:asciiTheme="minorHAnsi" w:hAnsiTheme="minorHAnsi" w:cs="Arial"/>
          <w:bCs/>
          <w:sz w:val="20"/>
          <w:szCs w:val="16"/>
        </w:rPr>
        <w:sym w:font="Wingdings" w:char="F0E0"/>
      </w:r>
      <w:r w:rsidR="00520B0B">
        <w:rPr>
          <w:rFonts w:asciiTheme="minorHAnsi" w:hAnsiTheme="minorHAnsi" w:cs="Arial"/>
          <w:bCs/>
          <w:sz w:val="20"/>
          <w:szCs w:val="16"/>
        </w:rPr>
        <w:t xml:space="preserve"> A-Post (Frankierung durch </w:t>
      </w:r>
      <w:r w:rsidR="00F83BDD">
        <w:rPr>
          <w:rFonts w:asciiTheme="minorHAnsi" w:hAnsiTheme="minorHAnsi" w:cs="Arial"/>
          <w:bCs/>
          <w:sz w:val="20"/>
          <w:szCs w:val="16"/>
        </w:rPr>
        <w:t>Einsender</w:t>
      </w:r>
      <w:r w:rsidR="00520B0B">
        <w:rPr>
          <w:rFonts w:asciiTheme="minorHAnsi" w:hAnsiTheme="minorHAnsi" w:cs="Arial"/>
          <w:bCs/>
          <w:sz w:val="20"/>
          <w:szCs w:val="16"/>
        </w:rPr>
        <w:t>)</w:t>
      </w:r>
    </w:p>
    <w:p w:rsidR="005D0DD5" w:rsidRPr="005D0DD5" w:rsidRDefault="005D0DD5" w:rsidP="00C8004A">
      <w:pPr>
        <w:pStyle w:val="Listenabsatz"/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</w:p>
    <w:p w:rsidR="0081625D" w:rsidRPr="00992BC7" w:rsidRDefault="000B30B9" w:rsidP="00992BC7">
      <w:pPr>
        <w:pStyle w:val="Listenabsatz"/>
        <w:tabs>
          <w:tab w:val="left" w:pos="3969"/>
          <w:tab w:val="left" w:pos="5953"/>
          <w:tab w:val="left" w:pos="8844"/>
          <w:tab w:val="left" w:pos="9354"/>
          <w:tab w:val="left" w:pos="10403"/>
        </w:tabs>
        <w:autoSpaceDE w:val="0"/>
        <w:autoSpaceDN w:val="0"/>
        <w:adjustRightInd w:val="0"/>
        <w:ind w:right="11"/>
        <w:rPr>
          <w:rFonts w:asciiTheme="minorHAnsi" w:hAnsiTheme="minorHAnsi" w:cs="Arial"/>
          <w:bCs/>
          <w:sz w:val="18"/>
          <w:szCs w:val="16"/>
        </w:rPr>
      </w:pPr>
      <w:r w:rsidRPr="003375D7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6231A" wp14:editId="0E3D71A4">
                <wp:simplePos x="0" y="0"/>
                <wp:positionH relativeFrom="column">
                  <wp:posOffset>1299845</wp:posOffset>
                </wp:positionH>
                <wp:positionV relativeFrom="paragraph">
                  <wp:posOffset>41910</wp:posOffset>
                </wp:positionV>
                <wp:extent cx="310515" cy="140398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5D7" w:rsidRPr="003375D7" w:rsidRDefault="003375D7" w:rsidP="003375D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3375D7">
                              <w:rPr>
                                <w:rFonts w:asciiTheme="minorHAnsi" w:hAnsiTheme="minorHAns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102.35pt;margin-top:3.3pt;width:24.4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" filled="f" stroked="f">
                <v:textbox style="mso-fit-shape-to-text:t">
                  <w:txbxContent>
                    <w:p w:rsidR="003375D7" w:rsidRPr="003375D7" w:rsidRDefault="003375D7" w:rsidP="003375D7">
                      <w:pPr>
                        <w:rPr>
                          <w:rFonts w:asciiTheme="minorHAnsi" w:hAnsiTheme="minorHAnsi"/>
                        </w:rPr>
                      </w:pPr>
                      <w:r w:rsidRPr="003375D7">
                        <w:rPr>
                          <w:rFonts w:asciiTheme="minorHAnsi" w:hAnsiTheme="minorHAnsi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bCs/>
          <w:noProof/>
          <w:sz w:val="20"/>
          <w:szCs w:val="16"/>
        </w:rPr>
        <w:drawing>
          <wp:anchor distT="0" distB="0" distL="114300" distR="114300" simplePos="0" relativeHeight="251668480" behindDoc="0" locked="0" layoutInCell="1" allowOverlap="1" wp14:anchorId="09F18AB9" wp14:editId="126390EF">
            <wp:simplePos x="0" y="0"/>
            <wp:positionH relativeFrom="column">
              <wp:posOffset>1547495</wp:posOffset>
            </wp:positionH>
            <wp:positionV relativeFrom="paragraph">
              <wp:posOffset>44450</wp:posOffset>
            </wp:positionV>
            <wp:extent cx="1981835" cy="1486535"/>
            <wp:effectExtent l="0" t="0" r="0" b="0"/>
            <wp:wrapNone/>
            <wp:docPr id="7" name="Grafik 7" descr="\\svwfi007\dgshd$\SMPK\APdata\Client\Desktop\Trichinen_Probenahm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wfi007\dgshd$\SMPK\APdata\Client\Desktop\Trichinen_Probenahme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bCs/>
          <w:noProof/>
          <w:sz w:val="18"/>
          <w:szCs w:val="16"/>
        </w:rPr>
        <w:drawing>
          <wp:anchor distT="0" distB="0" distL="114300" distR="114300" simplePos="0" relativeHeight="251679744" behindDoc="1" locked="0" layoutInCell="1" allowOverlap="1" wp14:anchorId="10BBDD5F" wp14:editId="12283000">
            <wp:simplePos x="0" y="0"/>
            <wp:positionH relativeFrom="column">
              <wp:posOffset>325508</wp:posOffset>
            </wp:positionH>
            <wp:positionV relativeFrom="paragraph">
              <wp:posOffset>312</wp:posOffset>
            </wp:positionV>
            <wp:extent cx="1069340" cy="1995170"/>
            <wp:effectExtent l="0" t="0" r="0" b="5080"/>
            <wp:wrapNone/>
            <wp:docPr id="2" name="Grafik 2" descr="\\svwfi007\dgshd$\SMPK\APdata\Client\Desktop\Mar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wfi007\dgshd$\SMPK\APdata\Client\Desktop\Mark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D7" w:rsidRPr="003375D7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B8E92" wp14:editId="7609754A">
                <wp:simplePos x="0" y="0"/>
                <wp:positionH relativeFrom="column">
                  <wp:posOffset>3618170</wp:posOffset>
                </wp:positionH>
                <wp:positionV relativeFrom="paragraph">
                  <wp:posOffset>48895</wp:posOffset>
                </wp:positionV>
                <wp:extent cx="310515" cy="1403985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5D7" w:rsidRPr="003375D7" w:rsidRDefault="003375D7" w:rsidP="003375D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4.9pt;margin-top:3.85pt;width:24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" filled="f" stroked="f">
                <v:textbox style="mso-fit-shape-to-text:t">
                  <w:txbxContent>
                    <w:p w:rsidR="003375D7" w:rsidRPr="003375D7" w:rsidRDefault="003375D7" w:rsidP="003375D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375D7">
        <w:rPr>
          <w:rFonts w:asciiTheme="minorHAnsi" w:hAnsiTheme="minorHAnsi" w:cs="Arial"/>
          <w:bCs/>
          <w:noProof/>
          <w:sz w:val="20"/>
          <w:szCs w:val="16"/>
        </w:rPr>
        <w:drawing>
          <wp:anchor distT="0" distB="0" distL="114300" distR="114300" simplePos="0" relativeHeight="251669504" behindDoc="0" locked="0" layoutInCell="1" allowOverlap="1" wp14:anchorId="63E59A8E" wp14:editId="7A673165">
            <wp:simplePos x="0" y="0"/>
            <wp:positionH relativeFrom="column">
              <wp:posOffset>3679825</wp:posOffset>
            </wp:positionH>
            <wp:positionV relativeFrom="paragraph">
              <wp:posOffset>44450</wp:posOffset>
            </wp:positionV>
            <wp:extent cx="1981835" cy="1484630"/>
            <wp:effectExtent l="0" t="0" r="0" b="1270"/>
            <wp:wrapNone/>
            <wp:docPr id="8" name="Grafik 8" descr="\\svwfi007\dgshd$\SMPK\APdata\Client\Desktop\Trichinen_Probenahme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vwfi007\dgshd$\SMPK\APdata\Client\Desktop\Trichinen_Probenahme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" r="2818"/>
                    <a:stretch/>
                  </pic:blipFill>
                  <pic:spPr bwMode="auto">
                    <a:xfrm>
                      <a:off x="0" y="0"/>
                      <a:ext cx="198183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184" w:rsidRPr="005D0DD5">
        <w:rPr>
          <w:rFonts w:asciiTheme="minorHAnsi" w:hAnsiTheme="minorHAnsi" w:cs="Arial"/>
          <w:bCs/>
          <w:sz w:val="18"/>
          <w:szCs w:val="16"/>
        </w:rPr>
        <w:tab/>
      </w:r>
      <w:r w:rsidR="00260184" w:rsidRPr="005D0DD5">
        <w:rPr>
          <w:rFonts w:asciiTheme="minorHAnsi" w:hAnsiTheme="minorHAnsi" w:cs="Arial"/>
          <w:bCs/>
          <w:sz w:val="18"/>
          <w:szCs w:val="16"/>
        </w:rPr>
        <w:tab/>
      </w:r>
      <w:r w:rsidR="00260184" w:rsidRPr="005D0DD5">
        <w:rPr>
          <w:rFonts w:asciiTheme="minorHAnsi" w:hAnsiTheme="minorHAnsi" w:cs="Arial"/>
          <w:bCs/>
          <w:sz w:val="18"/>
          <w:szCs w:val="16"/>
        </w:rPr>
        <w:tab/>
      </w:r>
    </w:p>
    <w:p w:rsidR="0081625D" w:rsidRDefault="0081625D" w:rsidP="00D251C9">
      <w:pPr>
        <w:rPr>
          <w:rFonts w:asciiTheme="minorHAnsi" w:hAnsiTheme="minorHAnsi"/>
          <w:sz w:val="18"/>
        </w:rPr>
      </w:pPr>
    </w:p>
    <w:p w:rsidR="0081625D" w:rsidRDefault="0081625D" w:rsidP="00D251C9">
      <w:pPr>
        <w:rPr>
          <w:rFonts w:asciiTheme="minorHAnsi" w:hAnsiTheme="minorHAnsi"/>
          <w:sz w:val="18"/>
        </w:rPr>
      </w:pPr>
    </w:p>
    <w:p w:rsidR="00D251C9" w:rsidRPr="00D251C9" w:rsidRDefault="003375D7" w:rsidP="00D251C9">
      <w:pPr>
        <w:rPr>
          <w:rFonts w:asciiTheme="minorHAnsi" w:hAnsiTheme="minorHAnsi"/>
          <w:sz w:val="18"/>
        </w:rPr>
      </w:pPr>
      <w:r w:rsidRPr="003375D7">
        <w:rPr>
          <w:rFonts w:asciiTheme="minorHAnsi" w:hAnsi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DC0C83" wp14:editId="04D8C60D">
                <wp:simplePos x="0" y="0"/>
                <wp:positionH relativeFrom="column">
                  <wp:posOffset>3614360</wp:posOffset>
                </wp:positionH>
                <wp:positionV relativeFrom="paragraph">
                  <wp:posOffset>1188720</wp:posOffset>
                </wp:positionV>
                <wp:extent cx="310515" cy="1403985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5D7" w:rsidRPr="003375D7" w:rsidRDefault="003375D7" w:rsidP="003375D7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84.6pt;margin-top:93.6pt;width:24.4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" filled="f" stroked="f">
                <v:textbox style="mso-fit-shape-to-text:t">
                  <w:txbxContent>
                    <w:p w:rsidR="003375D7" w:rsidRPr="003375D7" w:rsidRDefault="003375D7" w:rsidP="003375D7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F5F41">
        <w:rPr>
          <w:rFonts w:asciiTheme="minorHAnsi" w:hAnsiTheme="minorHAnsi" w:cs="Arial"/>
          <w:bCs/>
          <w:noProof/>
          <w:sz w:val="20"/>
          <w:szCs w:val="16"/>
        </w:rPr>
        <w:drawing>
          <wp:anchor distT="0" distB="0" distL="114300" distR="114300" simplePos="0" relativeHeight="251670528" behindDoc="0" locked="0" layoutInCell="1" allowOverlap="1" wp14:anchorId="06DA71DE" wp14:editId="054F1606">
            <wp:simplePos x="0" y="0"/>
            <wp:positionH relativeFrom="column">
              <wp:posOffset>3674598</wp:posOffset>
            </wp:positionH>
            <wp:positionV relativeFrom="paragraph">
              <wp:posOffset>1186180</wp:posOffset>
            </wp:positionV>
            <wp:extent cx="1984075" cy="1487901"/>
            <wp:effectExtent l="0" t="0" r="0" b="0"/>
            <wp:wrapNone/>
            <wp:docPr id="9" name="Grafik 9" descr="\\svwfi007\dgshd$\SMPK\APdata\Client\Desktop\Trichinen_Probenahm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vwfi007\dgshd$\SMPK\APdata\Client\Desktop\Trichinen_Probenahme\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75" cy="14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1C9" w:rsidRPr="00D251C9" w:rsidSect="00052438">
      <w:footerReference w:type="default" r:id="rId17"/>
      <w:pgSz w:w="11906" w:h="16838" w:code="9"/>
      <w:pgMar w:top="709" w:right="991" w:bottom="567" w:left="851" w:header="0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A6B" w:rsidRDefault="004B1A6B" w:rsidP="00CE4364">
      <w:r>
        <w:separator/>
      </w:r>
    </w:p>
  </w:endnote>
  <w:endnote w:type="continuationSeparator" w:id="0">
    <w:p w:rsidR="004B1A6B" w:rsidRDefault="004B1A6B" w:rsidP="00CE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A6B" w:rsidRPr="00AA23CA" w:rsidRDefault="004B1A6B" w:rsidP="00180DF7">
    <w:pPr>
      <w:autoSpaceDE w:val="0"/>
      <w:autoSpaceDN w:val="0"/>
      <w:adjustRightInd w:val="0"/>
      <w:rPr>
        <w:rFonts w:asciiTheme="minorHAnsi" w:hAnsiTheme="minorHAnsi" w:cs="Arial"/>
        <w:bCs/>
        <w:sz w:val="12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A6B" w:rsidRDefault="004B1A6B" w:rsidP="00CE4364">
      <w:r>
        <w:separator/>
      </w:r>
    </w:p>
  </w:footnote>
  <w:footnote w:type="continuationSeparator" w:id="0">
    <w:p w:rsidR="004B1A6B" w:rsidRDefault="004B1A6B" w:rsidP="00CE4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A368F"/>
    <w:multiLevelType w:val="hybridMultilevel"/>
    <w:tmpl w:val="C56C5778"/>
    <w:lvl w:ilvl="0" w:tplc="6B1222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sz w:val="1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B744B"/>
    <w:multiLevelType w:val="hybridMultilevel"/>
    <w:tmpl w:val="581462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02E7D"/>
    <w:multiLevelType w:val="hybridMultilevel"/>
    <w:tmpl w:val="01649DB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DA4641"/>
    <w:multiLevelType w:val="hybridMultilevel"/>
    <w:tmpl w:val="3CE206E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34C"/>
    <w:rsid w:val="00001AD2"/>
    <w:rsid w:val="00006963"/>
    <w:rsid w:val="000242DF"/>
    <w:rsid w:val="00042EBD"/>
    <w:rsid w:val="00052438"/>
    <w:rsid w:val="00056A12"/>
    <w:rsid w:val="00072D30"/>
    <w:rsid w:val="00073207"/>
    <w:rsid w:val="00090C17"/>
    <w:rsid w:val="00093C70"/>
    <w:rsid w:val="000B30B9"/>
    <w:rsid w:val="000B6CB2"/>
    <w:rsid w:val="000C3D7D"/>
    <w:rsid w:val="000D227C"/>
    <w:rsid w:val="000D4F64"/>
    <w:rsid w:val="000E1F44"/>
    <w:rsid w:val="000E713A"/>
    <w:rsid w:val="001007A0"/>
    <w:rsid w:val="00102C7F"/>
    <w:rsid w:val="00111B4F"/>
    <w:rsid w:val="001143AF"/>
    <w:rsid w:val="001160B9"/>
    <w:rsid w:val="0011732D"/>
    <w:rsid w:val="00120E56"/>
    <w:rsid w:val="0013402D"/>
    <w:rsid w:val="0014359E"/>
    <w:rsid w:val="001534E4"/>
    <w:rsid w:val="001658BC"/>
    <w:rsid w:val="001676AD"/>
    <w:rsid w:val="001676B0"/>
    <w:rsid w:val="00177D74"/>
    <w:rsid w:val="00180DF7"/>
    <w:rsid w:val="001978B2"/>
    <w:rsid w:val="001A3AE1"/>
    <w:rsid w:val="001C14A5"/>
    <w:rsid w:val="001C20AA"/>
    <w:rsid w:val="001D6FE0"/>
    <w:rsid w:val="001E47AB"/>
    <w:rsid w:val="001E7A82"/>
    <w:rsid w:val="001F0C3F"/>
    <w:rsid w:val="001F608C"/>
    <w:rsid w:val="001F6BBD"/>
    <w:rsid w:val="0020626E"/>
    <w:rsid w:val="0021182A"/>
    <w:rsid w:val="002135C6"/>
    <w:rsid w:val="00222292"/>
    <w:rsid w:val="00231454"/>
    <w:rsid w:val="00236B1E"/>
    <w:rsid w:val="00237979"/>
    <w:rsid w:val="00237FA0"/>
    <w:rsid w:val="00241DC0"/>
    <w:rsid w:val="00245C6F"/>
    <w:rsid w:val="00245F42"/>
    <w:rsid w:val="002509A8"/>
    <w:rsid w:val="00256259"/>
    <w:rsid w:val="0025687B"/>
    <w:rsid w:val="00260184"/>
    <w:rsid w:val="00262EC8"/>
    <w:rsid w:val="002630D7"/>
    <w:rsid w:val="002834B2"/>
    <w:rsid w:val="00284904"/>
    <w:rsid w:val="002851D3"/>
    <w:rsid w:val="00294F51"/>
    <w:rsid w:val="00295399"/>
    <w:rsid w:val="00295B06"/>
    <w:rsid w:val="002A3961"/>
    <w:rsid w:val="002A548C"/>
    <w:rsid w:val="002B16F0"/>
    <w:rsid w:val="002B6347"/>
    <w:rsid w:val="002E531D"/>
    <w:rsid w:val="002F1CF9"/>
    <w:rsid w:val="002F2156"/>
    <w:rsid w:val="003063A3"/>
    <w:rsid w:val="003071C0"/>
    <w:rsid w:val="0031023C"/>
    <w:rsid w:val="00311231"/>
    <w:rsid w:val="003319D5"/>
    <w:rsid w:val="0033712F"/>
    <w:rsid w:val="003375D7"/>
    <w:rsid w:val="0035144E"/>
    <w:rsid w:val="00356B2A"/>
    <w:rsid w:val="003626AB"/>
    <w:rsid w:val="00364F1C"/>
    <w:rsid w:val="00383959"/>
    <w:rsid w:val="00384C58"/>
    <w:rsid w:val="00386040"/>
    <w:rsid w:val="00387539"/>
    <w:rsid w:val="00394EB1"/>
    <w:rsid w:val="003A1AF5"/>
    <w:rsid w:val="003A1D4C"/>
    <w:rsid w:val="003A573D"/>
    <w:rsid w:val="003C744B"/>
    <w:rsid w:val="003D18B7"/>
    <w:rsid w:val="003D2A82"/>
    <w:rsid w:val="003E1DCD"/>
    <w:rsid w:val="003E39FE"/>
    <w:rsid w:val="003E4905"/>
    <w:rsid w:val="003E73CB"/>
    <w:rsid w:val="003F2AC8"/>
    <w:rsid w:val="003F2C1A"/>
    <w:rsid w:val="003F6532"/>
    <w:rsid w:val="00400000"/>
    <w:rsid w:val="00400191"/>
    <w:rsid w:val="00404689"/>
    <w:rsid w:val="004104F0"/>
    <w:rsid w:val="00410FA2"/>
    <w:rsid w:val="00422167"/>
    <w:rsid w:val="004225B3"/>
    <w:rsid w:val="00426B8C"/>
    <w:rsid w:val="004533B4"/>
    <w:rsid w:val="004570D8"/>
    <w:rsid w:val="00462FFA"/>
    <w:rsid w:val="00464B9B"/>
    <w:rsid w:val="00464DA7"/>
    <w:rsid w:val="0046584D"/>
    <w:rsid w:val="0046759A"/>
    <w:rsid w:val="00471DC7"/>
    <w:rsid w:val="00475212"/>
    <w:rsid w:val="00480FDD"/>
    <w:rsid w:val="004819AD"/>
    <w:rsid w:val="00487293"/>
    <w:rsid w:val="004A1532"/>
    <w:rsid w:val="004A2466"/>
    <w:rsid w:val="004B1A6B"/>
    <w:rsid w:val="004C271C"/>
    <w:rsid w:val="004C5D6B"/>
    <w:rsid w:val="004C6990"/>
    <w:rsid w:val="004D2960"/>
    <w:rsid w:val="004D4625"/>
    <w:rsid w:val="004D462A"/>
    <w:rsid w:val="004E09D4"/>
    <w:rsid w:val="004E1538"/>
    <w:rsid w:val="004E1A91"/>
    <w:rsid w:val="00500629"/>
    <w:rsid w:val="0051225D"/>
    <w:rsid w:val="00517D53"/>
    <w:rsid w:val="00517EDA"/>
    <w:rsid w:val="00520B0B"/>
    <w:rsid w:val="005334B7"/>
    <w:rsid w:val="0054395F"/>
    <w:rsid w:val="0054783D"/>
    <w:rsid w:val="00555ABA"/>
    <w:rsid w:val="00561AEB"/>
    <w:rsid w:val="005639E6"/>
    <w:rsid w:val="00574ACB"/>
    <w:rsid w:val="00585BA8"/>
    <w:rsid w:val="00592295"/>
    <w:rsid w:val="0059396E"/>
    <w:rsid w:val="00597824"/>
    <w:rsid w:val="005A3103"/>
    <w:rsid w:val="005A60C1"/>
    <w:rsid w:val="005A76F2"/>
    <w:rsid w:val="005B0D3E"/>
    <w:rsid w:val="005B3FF4"/>
    <w:rsid w:val="005C0521"/>
    <w:rsid w:val="005C7185"/>
    <w:rsid w:val="005D009F"/>
    <w:rsid w:val="005D0DD5"/>
    <w:rsid w:val="005D65F0"/>
    <w:rsid w:val="005E7F9B"/>
    <w:rsid w:val="00612F7B"/>
    <w:rsid w:val="00613F28"/>
    <w:rsid w:val="00626AF4"/>
    <w:rsid w:val="00627387"/>
    <w:rsid w:val="00637E28"/>
    <w:rsid w:val="00640BB5"/>
    <w:rsid w:val="00640DDF"/>
    <w:rsid w:val="006423F3"/>
    <w:rsid w:val="00642B50"/>
    <w:rsid w:val="00643DB9"/>
    <w:rsid w:val="00651A47"/>
    <w:rsid w:val="006522B8"/>
    <w:rsid w:val="006644A6"/>
    <w:rsid w:val="0066697C"/>
    <w:rsid w:val="006705AD"/>
    <w:rsid w:val="006745C1"/>
    <w:rsid w:val="00676FE9"/>
    <w:rsid w:val="006A30F3"/>
    <w:rsid w:val="006B3ABE"/>
    <w:rsid w:val="006D22AE"/>
    <w:rsid w:val="006D556B"/>
    <w:rsid w:val="006E11E0"/>
    <w:rsid w:val="006E1AC7"/>
    <w:rsid w:val="006E63B2"/>
    <w:rsid w:val="006F2547"/>
    <w:rsid w:val="006F7D9D"/>
    <w:rsid w:val="00701D63"/>
    <w:rsid w:val="00732D56"/>
    <w:rsid w:val="007416BA"/>
    <w:rsid w:val="007423AD"/>
    <w:rsid w:val="00742A92"/>
    <w:rsid w:val="007506BD"/>
    <w:rsid w:val="00751B3F"/>
    <w:rsid w:val="007605AB"/>
    <w:rsid w:val="00764FCC"/>
    <w:rsid w:val="00795189"/>
    <w:rsid w:val="007C00DC"/>
    <w:rsid w:val="007C5DA0"/>
    <w:rsid w:val="007D6311"/>
    <w:rsid w:val="007E4E1D"/>
    <w:rsid w:val="007F1DB9"/>
    <w:rsid w:val="007F5B21"/>
    <w:rsid w:val="00804BF2"/>
    <w:rsid w:val="00806ED6"/>
    <w:rsid w:val="008125AF"/>
    <w:rsid w:val="0081625D"/>
    <w:rsid w:val="00816A48"/>
    <w:rsid w:val="0081702F"/>
    <w:rsid w:val="00834C3F"/>
    <w:rsid w:val="00843658"/>
    <w:rsid w:val="0085733B"/>
    <w:rsid w:val="008630B6"/>
    <w:rsid w:val="00865274"/>
    <w:rsid w:val="00865B7B"/>
    <w:rsid w:val="00866E1E"/>
    <w:rsid w:val="00872F4E"/>
    <w:rsid w:val="00880285"/>
    <w:rsid w:val="008833B0"/>
    <w:rsid w:val="00883B21"/>
    <w:rsid w:val="008864D6"/>
    <w:rsid w:val="008A6067"/>
    <w:rsid w:val="008A7645"/>
    <w:rsid w:val="008C2D41"/>
    <w:rsid w:val="008E4896"/>
    <w:rsid w:val="008F3A44"/>
    <w:rsid w:val="008F4D31"/>
    <w:rsid w:val="008F6572"/>
    <w:rsid w:val="009152FA"/>
    <w:rsid w:val="00930AD8"/>
    <w:rsid w:val="00957110"/>
    <w:rsid w:val="00961AE0"/>
    <w:rsid w:val="009633D8"/>
    <w:rsid w:val="009773E3"/>
    <w:rsid w:val="00977BED"/>
    <w:rsid w:val="009859AC"/>
    <w:rsid w:val="00992BC7"/>
    <w:rsid w:val="009A0FFA"/>
    <w:rsid w:val="009A5B20"/>
    <w:rsid w:val="009B49FC"/>
    <w:rsid w:val="009D2954"/>
    <w:rsid w:val="009F58AB"/>
    <w:rsid w:val="00A00F95"/>
    <w:rsid w:val="00A062FB"/>
    <w:rsid w:val="00A1161D"/>
    <w:rsid w:val="00A1587D"/>
    <w:rsid w:val="00A17C55"/>
    <w:rsid w:val="00A20DD9"/>
    <w:rsid w:val="00A3234C"/>
    <w:rsid w:val="00A53B0B"/>
    <w:rsid w:val="00A62A55"/>
    <w:rsid w:val="00A63E8A"/>
    <w:rsid w:val="00A72E9D"/>
    <w:rsid w:val="00A7549D"/>
    <w:rsid w:val="00A8609E"/>
    <w:rsid w:val="00AA23CA"/>
    <w:rsid w:val="00AA616A"/>
    <w:rsid w:val="00AB48EB"/>
    <w:rsid w:val="00AC096D"/>
    <w:rsid w:val="00AD7C12"/>
    <w:rsid w:val="00AE0ED5"/>
    <w:rsid w:val="00AF1A74"/>
    <w:rsid w:val="00AF6C20"/>
    <w:rsid w:val="00B007A9"/>
    <w:rsid w:val="00B12F08"/>
    <w:rsid w:val="00B14D30"/>
    <w:rsid w:val="00B14E41"/>
    <w:rsid w:val="00B14E45"/>
    <w:rsid w:val="00B15C85"/>
    <w:rsid w:val="00B209A3"/>
    <w:rsid w:val="00B22C72"/>
    <w:rsid w:val="00B40F66"/>
    <w:rsid w:val="00B51735"/>
    <w:rsid w:val="00B51E2F"/>
    <w:rsid w:val="00B64644"/>
    <w:rsid w:val="00B67109"/>
    <w:rsid w:val="00B73DB0"/>
    <w:rsid w:val="00B7708B"/>
    <w:rsid w:val="00B81FD8"/>
    <w:rsid w:val="00B820F4"/>
    <w:rsid w:val="00B82AE4"/>
    <w:rsid w:val="00B879F3"/>
    <w:rsid w:val="00B87B1F"/>
    <w:rsid w:val="00B946E5"/>
    <w:rsid w:val="00B95C31"/>
    <w:rsid w:val="00BA2C3D"/>
    <w:rsid w:val="00BA54B1"/>
    <w:rsid w:val="00BA7136"/>
    <w:rsid w:val="00BB10AD"/>
    <w:rsid w:val="00BC1DD2"/>
    <w:rsid w:val="00BC2C17"/>
    <w:rsid w:val="00BC3815"/>
    <w:rsid w:val="00BF6A7D"/>
    <w:rsid w:val="00C1401C"/>
    <w:rsid w:val="00C15265"/>
    <w:rsid w:val="00C214CD"/>
    <w:rsid w:val="00C22215"/>
    <w:rsid w:val="00C24D9A"/>
    <w:rsid w:val="00C41C77"/>
    <w:rsid w:val="00C4480D"/>
    <w:rsid w:val="00C4529A"/>
    <w:rsid w:val="00C6454D"/>
    <w:rsid w:val="00C66B9B"/>
    <w:rsid w:val="00C74457"/>
    <w:rsid w:val="00C776EF"/>
    <w:rsid w:val="00C8004A"/>
    <w:rsid w:val="00C82781"/>
    <w:rsid w:val="00C9517F"/>
    <w:rsid w:val="00C96162"/>
    <w:rsid w:val="00CB4FA2"/>
    <w:rsid w:val="00CB5346"/>
    <w:rsid w:val="00CB6B81"/>
    <w:rsid w:val="00CC5FC8"/>
    <w:rsid w:val="00CD020A"/>
    <w:rsid w:val="00CD429A"/>
    <w:rsid w:val="00CD45A7"/>
    <w:rsid w:val="00CE2F5A"/>
    <w:rsid w:val="00CE4364"/>
    <w:rsid w:val="00CF5F41"/>
    <w:rsid w:val="00D07F07"/>
    <w:rsid w:val="00D12B4A"/>
    <w:rsid w:val="00D17843"/>
    <w:rsid w:val="00D21171"/>
    <w:rsid w:val="00D251C9"/>
    <w:rsid w:val="00D36482"/>
    <w:rsid w:val="00D37A73"/>
    <w:rsid w:val="00D40D66"/>
    <w:rsid w:val="00D556FA"/>
    <w:rsid w:val="00D5764D"/>
    <w:rsid w:val="00D60CBB"/>
    <w:rsid w:val="00D674BE"/>
    <w:rsid w:val="00D761C4"/>
    <w:rsid w:val="00D9162D"/>
    <w:rsid w:val="00D91F21"/>
    <w:rsid w:val="00D971B0"/>
    <w:rsid w:val="00D97E9D"/>
    <w:rsid w:val="00DA4820"/>
    <w:rsid w:val="00DB4A09"/>
    <w:rsid w:val="00DC763B"/>
    <w:rsid w:val="00DD27C1"/>
    <w:rsid w:val="00DD7B69"/>
    <w:rsid w:val="00DE11FA"/>
    <w:rsid w:val="00DF1C63"/>
    <w:rsid w:val="00DF2997"/>
    <w:rsid w:val="00DF7447"/>
    <w:rsid w:val="00E23EE8"/>
    <w:rsid w:val="00E258C7"/>
    <w:rsid w:val="00E27EAC"/>
    <w:rsid w:val="00E36D69"/>
    <w:rsid w:val="00E37AF5"/>
    <w:rsid w:val="00E40240"/>
    <w:rsid w:val="00E45B88"/>
    <w:rsid w:val="00E45F3F"/>
    <w:rsid w:val="00E46A27"/>
    <w:rsid w:val="00E56558"/>
    <w:rsid w:val="00E63CAD"/>
    <w:rsid w:val="00E66420"/>
    <w:rsid w:val="00EA0863"/>
    <w:rsid w:val="00EA1693"/>
    <w:rsid w:val="00EA510C"/>
    <w:rsid w:val="00EB4413"/>
    <w:rsid w:val="00EB6AA4"/>
    <w:rsid w:val="00EC2CFE"/>
    <w:rsid w:val="00ED212C"/>
    <w:rsid w:val="00EF1FFA"/>
    <w:rsid w:val="00EF5B0E"/>
    <w:rsid w:val="00EF5F44"/>
    <w:rsid w:val="00EF7538"/>
    <w:rsid w:val="00F14E00"/>
    <w:rsid w:val="00F16120"/>
    <w:rsid w:val="00F34A6E"/>
    <w:rsid w:val="00F37F5B"/>
    <w:rsid w:val="00F61C2C"/>
    <w:rsid w:val="00F6432A"/>
    <w:rsid w:val="00F71815"/>
    <w:rsid w:val="00F73EB2"/>
    <w:rsid w:val="00F74103"/>
    <w:rsid w:val="00F80C7E"/>
    <w:rsid w:val="00F83BDD"/>
    <w:rsid w:val="00F83F66"/>
    <w:rsid w:val="00F844F4"/>
    <w:rsid w:val="00F87EAB"/>
    <w:rsid w:val="00FA0573"/>
    <w:rsid w:val="00FA2075"/>
    <w:rsid w:val="00FA6248"/>
    <w:rsid w:val="00FB05EE"/>
    <w:rsid w:val="00FD2810"/>
    <w:rsid w:val="00FE1310"/>
    <w:rsid w:val="00FF1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;"/>
  <w14:docId w14:val="00A8C19A"/>
  <w15:docId w15:val="{CF434ACD-B843-4D60-8CCB-AA7F25D7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6E1AC7"/>
    <w:pPr>
      <w:keepNext/>
      <w:outlineLvl w:val="0"/>
    </w:pPr>
    <w:rPr>
      <w:rFonts w:ascii="Arial" w:hAnsi="Arial" w:cs="Arial"/>
      <w:b/>
      <w:sz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6E1AC7"/>
    <w:pPr>
      <w:keepNext/>
      <w:outlineLvl w:val="1"/>
    </w:pPr>
    <w:rPr>
      <w:rFonts w:ascii="Arial" w:hAnsi="Arial" w:cs="Arial"/>
      <w:b/>
      <w:sz w:val="1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50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56259"/>
    <w:rPr>
      <w:rFonts w:ascii="Tahoma" w:hAnsi="Tahoma" w:cs="Tahoma"/>
      <w:sz w:val="16"/>
      <w:szCs w:val="16"/>
    </w:rPr>
  </w:style>
  <w:style w:type="character" w:styleId="Hyperlink">
    <w:name w:val="Hyperlink"/>
    <w:rsid w:val="006B3ABE"/>
    <w:rPr>
      <w:color w:val="0000FF"/>
      <w:u w:val="single"/>
    </w:rPr>
  </w:style>
  <w:style w:type="character" w:customStyle="1" w:styleId="berschrift1Zchn">
    <w:name w:val="Überschrift 1 Zchn"/>
    <w:link w:val="berschrift1"/>
    <w:rsid w:val="006E1AC7"/>
    <w:rPr>
      <w:rFonts w:ascii="Arial" w:hAnsi="Arial" w:cs="Arial"/>
      <w:b/>
      <w:szCs w:val="24"/>
      <w:lang w:eastAsia="de-DE"/>
    </w:rPr>
  </w:style>
  <w:style w:type="character" w:customStyle="1" w:styleId="berschrift2Zchn">
    <w:name w:val="Überschrift 2 Zchn"/>
    <w:link w:val="berschrift2"/>
    <w:rsid w:val="006E1AC7"/>
    <w:rPr>
      <w:rFonts w:ascii="Arial" w:hAnsi="Arial" w:cs="Arial"/>
      <w:b/>
      <w:sz w:val="18"/>
      <w:szCs w:val="24"/>
      <w:lang w:eastAsia="de-DE"/>
    </w:rPr>
  </w:style>
  <w:style w:type="table" w:styleId="Tabellenraster">
    <w:name w:val="Table Grid"/>
    <w:basedOn w:val="NormaleTabelle"/>
    <w:rsid w:val="00A32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tseinheit">
    <w:name w:val="Universitätseinheit"/>
    <w:basedOn w:val="Standard"/>
    <w:rsid w:val="001F0C3F"/>
    <w:pPr>
      <w:spacing w:line="240" w:lineRule="exact"/>
    </w:pPr>
    <w:rPr>
      <w:rFonts w:ascii="Arial" w:eastAsia="PMingLiU" w:hAnsi="Arial" w:cs="Arial"/>
      <w:b/>
      <w:bCs/>
      <w:sz w:val="20"/>
      <w:szCs w:val="20"/>
      <w:lang w:eastAsia="zh-TW"/>
    </w:rPr>
  </w:style>
  <w:style w:type="paragraph" w:customStyle="1" w:styleId="Absender">
    <w:name w:val="Absender"/>
    <w:basedOn w:val="Standard"/>
    <w:rsid w:val="001F0C3F"/>
    <w:pPr>
      <w:spacing w:line="180" w:lineRule="exact"/>
    </w:pPr>
    <w:rPr>
      <w:rFonts w:ascii="Arial" w:eastAsia="PMingLiU" w:hAnsi="Arial" w:cs="Arial"/>
      <w:sz w:val="15"/>
      <w:szCs w:val="15"/>
      <w:lang w:eastAsia="zh-TW"/>
    </w:rPr>
  </w:style>
  <w:style w:type="paragraph" w:styleId="Kopfzeile">
    <w:name w:val="header"/>
    <w:basedOn w:val="Standard"/>
    <w:link w:val="KopfzeileZchn"/>
    <w:rsid w:val="00CE43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E4364"/>
    <w:rPr>
      <w:sz w:val="24"/>
      <w:szCs w:val="24"/>
    </w:rPr>
  </w:style>
  <w:style w:type="paragraph" w:styleId="Fuzeile">
    <w:name w:val="footer"/>
    <w:basedOn w:val="Standard"/>
    <w:link w:val="FuzeileZchn"/>
    <w:rsid w:val="00CE43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E436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A00F95"/>
    <w:pPr>
      <w:ind w:left="720"/>
      <w:contextualSpacing/>
    </w:pPr>
  </w:style>
  <w:style w:type="table" w:styleId="HelleSchattierung-Akzent1">
    <w:name w:val="Light Shading Accent 1"/>
    <w:basedOn w:val="NormaleTabelle"/>
    <w:uiPriority w:val="60"/>
    <w:rsid w:val="00C66B9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fe\Documents\vorlagen\dzp%20kopf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F1C12-4C55-486C-8413-16F289AC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dzp kopf.dotx</Template>
  <TotalTime>0</TotalTime>
  <Pages>2</Pages>
  <Words>263</Words>
  <Characters>1955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Nativstuhl: 1 Röhrchen, 20 g Stuhl - Methode der Wahl für Helminthen</vt:lpstr>
      <vt:lpstr>Nativstuhl: 1 Röhrchen, 20 g Stuhl - Methode der Wahl für Helminthen</vt:lpstr>
    </vt:vector>
  </TitlesOfParts>
  <Company>ipz - unizh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Nativstuhl: 1 Röhrchen, 20 g Stuhl - Methode der Wahl für Helminthen</dc:title>
  <dc:creator>Felix Grimm</dc:creator>
  <cp:lastModifiedBy>Thür Barbara  DGSAVS</cp:lastModifiedBy>
  <cp:revision>29</cp:revision>
  <cp:lastPrinted>2018-05-08T11:17:00Z</cp:lastPrinted>
  <dcterms:created xsi:type="dcterms:W3CDTF">2018-05-08T07:01:00Z</dcterms:created>
  <dcterms:modified xsi:type="dcterms:W3CDTF">2018-06-04T16:04:00Z</dcterms:modified>
</cp:coreProperties>
</file>